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890AA" w14:textId="410BE3A1" w:rsidR="007931D2" w:rsidRPr="007931D2" w:rsidRDefault="007F7417" w:rsidP="007931D2">
      <w:r>
        <w:rPr>
          <w:noProof/>
        </w:rPr>
        <w:drawing>
          <wp:anchor distT="0" distB="0" distL="114300" distR="114300" simplePos="0" relativeHeight="251662336" behindDoc="1" locked="0" layoutInCell="1" allowOverlap="1" wp14:anchorId="006E7705" wp14:editId="181A7FDC">
            <wp:simplePos x="0" y="0"/>
            <wp:positionH relativeFrom="column">
              <wp:posOffset>-742951</wp:posOffset>
            </wp:positionH>
            <wp:positionV relativeFrom="paragraph">
              <wp:posOffset>-1099186</wp:posOffset>
            </wp:positionV>
            <wp:extent cx="10353675" cy="40100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36"/>
                    <a:stretch/>
                  </pic:blipFill>
                  <pic:spPr bwMode="auto">
                    <a:xfrm>
                      <a:off x="0" y="0"/>
                      <a:ext cx="1035367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D5D">
        <w:t xml:space="preserve">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9"/>
      </w:tblGrid>
      <w:tr w:rsidR="00D077E9" w14:paraId="14C62CC4" w14:textId="77777777" w:rsidTr="00320140">
        <w:trPr>
          <w:trHeight w:val="650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14:paraId="57277D54" w14:textId="34681338" w:rsidR="00D077E9" w:rsidRDefault="00D077E9" w:rsidP="00D077E9"/>
          <w:p w14:paraId="35B3CE08" w14:textId="77777777" w:rsidR="00D077E9" w:rsidRDefault="00D077E9" w:rsidP="00D077E9"/>
          <w:p w14:paraId="1DF8A5F6" w14:textId="77777777" w:rsidR="00334325" w:rsidRDefault="00334325" w:rsidP="00D077E9"/>
          <w:p w14:paraId="0E81B729" w14:textId="77777777" w:rsidR="00334325" w:rsidRDefault="00334325" w:rsidP="00D077E9"/>
          <w:p w14:paraId="6C64C749" w14:textId="77777777" w:rsidR="00334325" w:rsidRDefault="00334325" w:rsidP="00D077E9"/>
          <w:p w14:paraId="7BAE3824" w14:textId="77777777" w:rsidR="00334325" w:rsidRDefault="00334325" w:rsidP="00D077E9"/>
          <w:p w14:paraId="2CFD9AE4" w14:textId="77777777" w:rsidR="00334325" w:rsidRDefault="00334325" w:rsidP="00D077E9"/>
          <w:p w14:paraId="665E556D" w14:textId="77777777" w:rsidR="00334325" w:rsidRDefault="00334325" w:rsidP="00D077E9"/>
          <w:p w14:paraId="3AF079F0" w14:textId="331CAA0E" w:rsidR="00334325" w:rsidRPr="004170E8" w:rsidRDefault="00334325" w:rsidP="00D077E9">
            <w:pPr>
              <w:rPr>
                <w:color w:val="B3BF35"/>
              </w:rPr>
            </w:pPr>
          </w:p>
          <w:p w14:paraId="20FFEA24" w14:textId="367D8C6B" w:rsidR="00334325" w:rsidRDefault="00334325" w:rsidP="00D077E9"/>
        </w:tc>
      </w:tr>
      <w:tr w:rsidR="00D077E9" w14:paraId="29C2BFCD" w14:textId="77777777" w:rsidTr="00320140">
        <w:trPr>
          <w:trHeight w:val="2625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p w14:paraId="11B00BD6" w14:textId="6473819E" w:rsidR="00D077E9" w:rsidRDefault="00320140" w:rsidP="007931D2">
            <w:pPr>
              <w:rPr>
                <w:noProof/>
              </w:rPr>
            </w:pPr>
            <w:r w:rsidRPr="004170E8">
              <w:rPr>
                <w:noProof/>
                <w:color w:val="B3BF35"/>
              </w:rPr>
              <mc:AlternateContent>
                <mc:Choice Requires="wps">
                  <w:drawing>
                    <wp:inline distT="0" distB="0" distL="0" distR="0" wp14:anchorId="05CBC35A" wp14:editId="369B715D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B3BF3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9FD4AED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" strokecolor="#b3bf35" strokeweight="3pt">
                      <w10:anchorlock/>
                    </v:line>
                  </w:pict>
                </mc:Fallback>
              </mc:AlternateContent>
            </w:r>
            <w:r w:rsidR="0065464B">
              <w:rPr>
                <w:noProof/>
              </w:rPr>
              <w:tab/>
            </w:r>
          </w:p>
        </w:tc>
      </w:tr>
      <w:tr w:rsidR="00D077E9" w14:paraId="6FCA2CCF" w14:textId="77777777" w:rsidTr="00320140">
        <w:trPr>
          <w:trHeight w:val="745"/>
        </w:trPr>
        <w:tc>
          <w:tcPr>
            <w:tcW w:w="364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F88220C37B1E40C49423196F6A3C53AC"/>
              </w:placeholder>
              <w15:appearance w15:val="hidden"/>
            </w:sdtPr>
            <w:sdtContent>
              <w:p w14:paraId="2F44D1A6" w14:textId="3F3BAC44" w:rsidR="00D077E9" w:rsidRDefault="0065464B" w:rsidP="00D077E9">
                <w:r w:rsidRPr="008C19FA">
                  <w:rPr>
                    <w:rStyle w:val="SubtitleChar"/>
                    <w:bCs/>
                    <w:sz w:val="36"/>
                    <w:szCs w:val="36"/>
                  </w:rPr>
                  <w:t>2</w:t>
                </w:r>
                <w:r w:rsidRPr="008C19FA">
                  <w:rPr>
                    <w:rStyle w:val="SubtitleChar"/>
                    <w:sz w:val="36"/>
                    <w:szCs w:val="36"/>
                  </w:rPr>
                  <w:t>02</w:t>
                </w:r>
                <w:r w:rsidR="00E1044C">
                  <w:rPr>
                    <w:rStyle w:val="SubtitleChar"/>
                    <w:sz w:val="36"/>
                    <w:szCs w:val="36"/>
                  </w:rPr>
                  <w:t>5</w:t>
                </w:r>
              </w:p>
            </w:sdtContent>
          </w:sdt>
          <w:p w14:paraId="7E2B8D4A" w14:textId="61BDC219" w:rsidR="00D077E9" w:rsidRDefault="00D077E9" w:rsidP="00D077E9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0650B92B" wp14:editId="0458C877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B3BF3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4BAF429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" strokecolor="#b3bf35" strokeweight="3pt">
                      <w10:anchorlock/>
                    </v:line>
                  </w:pict>
                </mc:Fallback>
              </mc:AlternateContent>
            </w:r>
          </w:p>
          <w:p w14:paraId="47CC2EDF" w14:textId="7F2EE92A" w:rsidR="0065464B" w:rsidRDefault="0065464B" w:rsidP="00D077E9">
            <w:pPr>
              <w:rPr>
                <w:noProof/>
                <w:sz w:val="10"/>
                <w:szCs w:val="10"/>
              </w:rPr>
            </w:pPr>
          </w:p>
          <w:p w14:paraId="45B3ED63" w14:textId="22A6D5FE" w:rsidR="0065464B" w:rsidRDefault="0065464B" w:rsidP="00D077E9">
            <w:pPr>
              <w:rPr>
                <w:noProof/>
                <w:sz w:val="10"/>
                <w:szCs w:val="10"/>
              </w:rPr>
            </w:pPr>
          </w:p>
          <w:p w14:paraId="20DBD27F" w14:textId="740E89EA" w:rsidR="00D077E9" w:rsidRPr="008C19FA" w:rsidRDefault="00E8506F" w:rsidP="00D077E9">
            <w:pPr>
              <w:rPr>
                <w:sz w:val="36"/>
                <w:szCs w:val="36"/>
              </w:rPr>
            </w:pPr>
            <w:r w:rsidRPr="008C19FA">
              <w:rPr>
                <w:sz w:val="36"/>
                <w:szCs w:val="36"/>
              </w:rPr>
              <w:t>WAINUI SPONSORSHIP</w:t>
            </w:r>
          </w:p>
          <w:p w14:paraId="2C2703D1" w14:textId="77777777"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14:paraId="3A25F0C5" w14:textId="3A70E061" w:rsidR="00D077E9" w:rsidRDefault="00320140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8042CF" wp14:editId="6534BAC0">
                <wp:simplePos x="0" y="0"/>
                <wp:positionH relativeFrom="column">
                  <wp:posOffset>-485775</wp:posOffset>
                </wp:positionH>
                <wp:positionV relativeFrom="page">
                  <wp:posOffset>3419475</wp:posOffset>
                </wp:positionV>
                <wp:extent cx="7210425" cy="3524250"/>
                <wp:effectExtent l="0" t="0" r="952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3524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06610" id="Rectangle 3" o:spid="_x0000_s1026" alt="white rectangle for text on cover" style="position:absolute;margin-left:-38.25pt;margin-top:269.25pt;width:567.75pt;height:277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" fillcolor="white [3212]" stroked="f" strokeweight="2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18D447A" wp14:editId="2D1A4A84">
            <wp:simplePos x="0" y="0"/>
            <wp:positionH relativeFrom="column">
              <wp:posOffset>2914015</wp:posOffset>
            </wp:positionH>
            <wp:positionV relativeFrom="paragraph">
              <wp:posOffset>3827145</wp:posOffset>
            </wp:positionV>
            <wp:extent cx="306768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61" y="21278"/>
                <wp:lineTo x="2146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6ED5B29" wp14:editId="51075607">
                <wp:simplePos x="0" y="0"/>
                <wp:positionH relativeFrom="column">
                  <wp:posOffset>-742951</wp:posOffset>
                </wp:positionH>
                <wp:positionV relativeFrom="page">
                  <wp:posOffset>3638550</wp:posOffset>
                </wp:positionV>
                <wp:extent cx="10353675" cy="6407150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3675" cy="6407150"/>
                        </a:xfrm>
                        <a:prstGeom prst="rect">
                          <a:avLst/>
                        </a:prstGeom>
                        <a:solidFill>
                          <a:srgbClr val="B3BF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D66B7" id="Rectangle 2" o:spid="_x0000_s1026" alt="colored rectangle" style="position:absolute;margin-left:-58.5pt;margin-top:286.5pt;width:815.25pt;height:504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" fillcolor="#b3bf35" stroked="f" strokeweight="2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8BCF2" wp14:editId="420C4207">
                <wp:simplePos x="0" y="0"/>
                <wp:positionH relativeFrom="column">
                  <wp:posOffset>-238125</wp:posOffset>
                </wp:positionH>
                <wp:positionV relativeFrom="paragraph">
                  <wp:posOffset>2861310</wp:posOffset>
                </wp:positionV>
                <wp:extent cx="6400800" cy="552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A889A" w14:textId="0C677F3F" w:rsidR="0065464B" w:rsidRPr="007F7417" w:rsidRDefault="0065464B" w:rsidP="00334325">
                            <w:pPr>
                              <w:pStyle w:val="Title"/>
                              <w:spacing w:after="0"/>
                              <w:rPr>
                                <w:color w:val="1F497D"/>
                              </w:rPr>
                            </w:pPr>
                            <w:r w:rsidRPr="007F7417">
                              <w:rPr>
                                <w:color w:val="1F497D"/>
                              </w:rPr>
                              <w:t>SPONSORSHIP</w:t>
                            </w:r>
                            <w:r w:rsidR="00C72778">
                              <w:rPr>
                                <w:color w:val="1F497D"/>
                              </w:rPr>
                              <w:t xml:space="preserve"> </w:t>
                            </w:r>
                            <w:r w:rsidRPr="007F7417">
                              <w:rPr>
                                <w:color w:val="1F497D"/>
                              </w:rPr>
                              <w:t>DOCUMENT</w:t>
                            </w:r>
                          </w:p>
                          <w:p w14:paraId="117785E1" w14:textId="3157BC5D" w:rsidR="0065464B" w:rsidRDefault="0065464B" w:rsidP="0065464B">
                            <w:pPr>
                              <w:pStyle w:val="Title"/>
                              <w:spacing w:after="0"/>
                              <w:jc w:val="center"/>
                            </w:pPr>
                          </w:p>
                          <w:p w14:paraId="0DE21B66" w14:textId="3641C2D7" w:rsidR="0065464B" w:rsidRDefault="0065464B" w:rsidP="0065464B">
                            <w:pPr>
                              <w:pStyle w:val="Title"/>
                              <w:spacing w:after="0"/>
                              <w:jc w:val="center"/>
                            </w:pPr>
                          </w:p>
                          <w:p w14:paraId="13DC8115" w14:textId="77777777" w:rsidR="0065464B" w:rsidRPr="00D86945" w:rsidRDefault="0065464B" w:rsidP="0065464B">
                            <w:pPr>
                              <w:pStyle w:val="Title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8BC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.75pt;margin-top:225.3pt;width:7in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" filled="f" stroked="f" strokeweight=".5pt">
                <v:textbox>
                  <w:txbxContent>
                    <w:p w14:paraId="350A889A" w14:textId="0C677F3F" w:rsidR="0065464B" w:rsidRPr="007F7417" w:rsidRDefault="0065464B" w:rsidP="00334325">
                      <w:pPr>
                        <w:pStyle w:val="Title"/>
                        <w:spacing w:after="0"/>
                        <w:rPr>
                          <w:color w:val="1F497D"/>
                        </w:rPr>
                      </w:pPr>
                      <w:r w:rsidRPr="007F7417">
                        <w:rPr>
                          <w:color w:val="1F497D"/>
                        </w:rPr>
                        <w:t>SPONSORSHIP</w:t>
                      </w:r>
                      <w:r w:rsidR="00C72778">
                        <w:rPr>
                          <w:color w:val="1F497D"/>
                        </w:rPr>
                        <w:t xml:space="preserve"> </w:t>
                      </w:r>
                      <w:r w:rsidRPr="007F7417">
                        <w:rPr>
                          <w:color w:val="1F497D"/>
                        </w:rPr>
                        <w:t>DOCUMENT</w:t>
                      </w:r>
                    </w:p>
                    <w:p w14:paraId="117785E1" w14:textId="3157BC5D" w:rsidR="0065464B" w:rsidRDefault="0065464B" w:rsidP="0065464B">
                      <w:pPr>
                        <w:pStyle w:val="Title"/>
                        <w:spacing w:after="0"/>
                        <w:jc w:val="center"/>
                      </w:pPr>
                    </w:p>
                    <w:p w14:paraId="0DE21B66" w14:textId="3641C2D7" w:rsidR="0065464B" w:rsidRDefault="0065464B" w:rsidP="0065464B">
                      <w:pPr>
                        <w:pStyle w:val="Title"/>
                        <w:spacing w:after="0"/>
                        <w:jc w:val="center"/>
                      </w:pPr>
                    </w:p>
                    <w:p w14:paraId="13DC8115" w14:textId="77777777" w:rsidR="0065464B" w:rsidRPr="00D86945" w:rsidRDefault="0065464B" w:rsidP="0065464B">
                      <w:pPr>
                        <w:pStyle w:val="Title"/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77E9">
        <w:br w:type="page"/>
      </w:r>
    </w:p>
    <w:p w14:paraId="5C927AE0" w14:textId="72182DDE" w:rsidR="00D077E9" w:rsidRDefault="00206D4A" w:rsidP="00085C36">
      <w:pPr>
        <w:pStyle w:val="Heading1"/>
        <w:tabs>
          <w:tab w:val="right" w:pos="10800"/>
        </w:tabs>
      </w:pPr>
      <w:r>
        <w:lastRenderedPageBreak/>
        <w:t>About Sponsorship</w:t>
      </w:r>
      <w:r w:rsidR="00085C36">
        <w:tab/>
      </w:r>
    </w:p>
    <w:tbl>
      <w:tblPr>
        <w:tblW w:w="137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50"/>
      </w:tblGrid>
      <w:tr w:rsidR="00D077E9" w14:paraId="72C62F5B" w14:textId="77777777" w:rsidTr="00607725">
        <w:trPr>
          <w:trHeight w:val="1045"/>
        </w:trPr>
        <w:tc>
          <w:tcPr>
            <w:tcW w:w="13750" w:type="dxa"/>
          </w:tcPr>
          <w:sdt>
            <w:sdtPr>
              <w:rPr>
                <w:rFonts w:eastAsiaTheme="minorEastAsia" w:cstheme="minorBidi"/>
                <w:sz w:val="28"/>
                <w:szCs w:val="22"/>
              </w:rPr>
              <w:id w:val="1660650702"/>
              <w:placeholder>
                <w:docPart w:val="074630931B1E4BBCA85003B320FF55F9"/>
              </w:placeholder>
              <w15:dataBinding w:prefixMappings="xmlns:ns0='http://schemas.microsoft.com/temp/samples' " w:xpath="/ns0:employees[1]/ns0:employee[1]/ns0:CompanyName[1]" w:storeItemID="{00000000-0000-0000-0000-000000000000}"/>
              <w15:appearance w15:val="hidden"/>
            </w:sdtPr>
            <w:sdtEndPr>
              <w:rPr>
                <w:sz w:val="36"/>
                <w:szCs w:val="36"/>
              </w:rPr>
            </w:sdtEndPr>
            <w:sdtContent>
              <w:p w14:paraId="7A80BDE3" w14:textId="6A99360F" w:rsidR="00D077E9" w:rsidRPr="00E44402" w:rsidRDefault="00B8436A" w:rsidP="00DF027C">
                <w:pPr>
                  <w:pStyle w:val="Heading2"/>
                  <w:rPr>
                    <w:rFonts w:eastAsiaTheme="minorEastAsia" w:cstheme="minorBidi"/>
                    <w:szCs w:val="36"/>
                  </w:rPr>
                </w:pPr>
                <w:r>
                  <w:rPr>
                    <w:rFonts w:eastAsiaTheme="minorEastAsia" w:cstheme="minorBidi"/>
                    <w:noProof/>
                    <w:sz w:val="28"/>
                    <w:szCs w:val="22"/>
                  </w:rPr>
                  <w:drawing>
                    <wp:anchor distT="0" distB="0" distL="114300" distR="114300" simplePos="0" relativeHeight="251665408" behindDoc="1" locked="0" layoutInCell="1" allowOverlap="1" wp14:anchorId="661F1CDB" wp14:editId="0FAE222F">
                      <wp:simplePos x="0" y="0"/>
                      <wp:positionH relativeFrom="column">
                        <wp:posOffset>7315200</wp:posOffset>
                      </wp:positionH>
                      <wp:positionV relativeFrom="paragraph">
                        <wp:posOffset>336</wp:posOffset>
                      </wp:positionV>
                      <wp:extent cx="1422400" cy="1355090"/>
                      <wp:effectExtent l="0" t="0" r="6350" b="0"/>
                      <wp:wrapThrough wrapText="bothSides">
                        <wp:wrapPolygon edited="0">
                          <wp:start x="0" y="0"/>
                          <wp:lineTo x="0" y="21256"/>
                          <wp:lineTo x="21407" y="21256"/>
                          <wp:lineTo x="21407" y="0"/>
                          <wp:lineTo x="0" y="0"/>
                        </wp:wrapPolygon>
                      </wp:wrapThrough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2400" cy="1355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206D4A" w:rsidRPr="00E44402">
                  <w:rPr>
                    <w:rFonts w:eastAsiaTheme="minorEastAsia" w:cstheme="minorBidi"/>
                    <w:szCs w:val="36"/>
                  </w:rPr>
                  <w:t>Become a Sponsor of Wainui School</w:t>
                </w:r>
              </w:p>
            </w:sdtContent>
          </w:sdt>
          <w:p w14:paraId="03DDE5D1" w14:textId="7FE7334B" w:rsidR="00A46C4D" w:rsidRDefault="00B8436A" w:rsidP="00B8436A">
            <w:pPr>
              <w:pStyle w:val="BodyText"/>
              <w:spacing w:before="256" w:line="230" w:lineRule="auto"/>
              <w:ind w:right="226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3109042" wp14:editId="281CBE0F">
                      <wp:simplePos x="0" y="0"/>
                      <wp:positionH relativeFrom="column">
                        <wp:posOffset>16933</wp:posOffset>
                      </wp:positionH>
                      <wp:positionV relativeFrom="paragraph">
                        <wp:posOffset>1015788</wp:posOffset>
                      </wp:positionV>
                      <wp:extent cx="8661401" cy="849630"/>
                      <wp:effectExtent l="12700" t="12700" r="12700" b="13970"/>
                      <wp:wrapSquare wrapText="bothSides"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1401" cy="849630"/>
                                <a:chOff x="0" y="0"/>
                                <a:chExt cx="6582816" cy="913765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9525"/>
                                  <a:ext cx="1137920" cy="89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B3BF3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518845" w14:textId="5647801D" w:rsidR="00856DE4" w:rsidRDefault="00856DE4" w:rsidP="00856DE4">
                                    <w:pPr>
                                      <w:jc w:val="center"/>
                                    </w:pPr>
                                    <w:r>
                                      <w:t>A</w:t>
                                    </w:r>
                                    <w:r w:rsidR="002175FE">
                                      <w:t>-</w:t>
                                    </w:r>
                                    <w:r>
                                      <w:t>thon Student Fundraiser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1344877" y="0"/>
                                  <a:ext cx="1216157" cy="89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B3BF3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F08BE8" w14:textId="77777777" w:rsidR="003E5F44" w:rsidRDefault="003E5F44" w:rsidP="003E5F44">
                                    <w:pPr>
                                      <w:jc w:val="center"/>
                                    </w:pPr>
                                    <w:r>
                                      <w:t>Family Whittaker’s Chocolate Fundraiser</w:t>
                                    </w:r>
                                  </w:p>
                                  <w:p w14:paraId="39E5814E" w14:textId="4CDB2A3F" w:rsidR="00856DE4" w:rsidRDefault="00856DE4" w:rsidP="003E5F4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2743200" y="19050"/>
                                  <a:ext cx="1137920" cy="89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B3BF3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9E56B1" w14:textId="249D5715" w:rsidR="00856DE4" w:rsidRDefault="003E5F44" w:rsidP="003E5F44">
                                    <w:pPr>
                                      <w:jc w:val="center"/>
                                    </w:pPr>
                                    <w:r>
                                      <w:t>Quiz Night Fundraiser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4114800" y="9525"/>
                                  <a:ext cx="1137920" cy="89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B3BF3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709779" w14:textId="77777777" w:rsidR="00856DE4" w:rsidRDefault="00856DE4" w:rsidP="00856DE4">
                                    <w:pPr>
                                      <w:jc w:val="center"/>
                                    </w:pPr>
                                    <w:r>
                                      <w:t>Agriculture Day &amp; Country Fair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5486400" y="19050"/>
                                  <a:ext cx="1096416" cy="894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B3BF3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6FC843" w14:textId="77777777" w:rsidR="00856DE4" w:rsidRDefault="00856DE4" w:rsidP="00856DE4">
                                    <w:pPr>
                                      <w:jc w:val="center"/>
                                    </w:pPr>
                                    <w:r>
                                      <w:t>Christmas in the Country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109042" id="Group 23" o:spid="_x0000_s1027" style="position:absolute;left:0;text-align:left;margin-left:1.35pt;margin-top:80pt;width:682pt;height:66.9pt;z-index:251675648;mso-width-relative:margin;mso-height-relative:margin" coordsize="65828,91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">
                      <v:rect id="Rectangle 8" o:spid="_x0000_s1028" style="position:absolute;top:95;width:11379;height:8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" filled="f" strokecolor="#b3bf35" strokeweight="2pt">
                        <v:textbox>
                          <w:txbxContent>
                            <w:p w14:paraId="13518845" w14:textId="5647801D" w:rsidR="00856DE4" w:rsidRDefault="00856DE4" w:rsidP="00856DE4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  <w:r w:rsidR="002175FE">
                                <w:t>-</w:t>
                              </w:r>
                              <w:r>
                                <w:t>thon Student Fundraiser</w:t>
                              </w:r>
                            </w:p>
                          </w:txbxContent>
                        </v:textbox>
                      </v:rect>
                      <v:rect id="Rectangle 19" o:spid="_x0000_s1029" style="position:absolute;left:13448;width:12162;height:8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" filled="f" strokecolor="#b3bf35" strokeweight="2pt">
                        <v:textbox>
                          <w:txbxContent>
                            <w:p w14:paraId="0EF08BE8" w14:textId="77777777" w:rsidR="003E5F44" w:rsidRDefault="003E5F44" w:rsidP="003E5F44">
                              <w:pPr>
                                <w:jc w:val="center"/>
                              </w:pPr>
                              <w:r>
                                <w:t>Family Whittaker’s Chocolate Fundraiser</w:t>
                              </w:r>
                            </w:p>
                            <w:p w14:paraId="39E5814E" w14:textId="4CDB2A3F" w:rsidR="00856DE4" w:rsidRDefault="00856DE4" w:rsidP="003E5F44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rect id="Rectangle 20" o:spid="_x0000_s1030" style="position:absolute;left:27432;top:190;width:11379;height:8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" filled="f" strokecolor="#b3bf35" strokeweight="2pt">
                        <v:textbox>
                          <w:txbxContent>
                            <w:p w14:paraId="349E56B1" w14:textId="249D5715" w:rsidR="00856DE4" w:rsidRDefault="003E5F44" w:rsidP="003E5F44">
                              <w:pPr>
                                <w:jc w:val="center"/>
                              </w:pPr>
                              <w:r>
                                <w:t>Quiz Night Fundraiser</w:t>
                              </w:r>
                            </w:p>
                          </w:txbxContent>
                        </v:textbox>
                      </v:rect>
                      <v:rect id="Rectangle 21" o:spid="_x0000_s1031" style="position:absolute;left:41148;top:95;width:11379;height:8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" filled="f" strokecolor="#b3bf35" strokeweight="2pt">
                        <v:textbox>
                          <w:txbxContent>
                            <w:p w14:paraId="39709779" w14:textId="77777777" w:rsidR="00856DE4" w:rsidRDefault="00856DE4" w:rsidP="00856DE4">
                              <w:pPr>
                                <w:jc w:val="center"/>
                              </w:pPr>
                              <w:r>
                                <w:t>Agriculture Day &amp; Country Fair</w:t>
                              </w:r>
                            </w:p>
                          </w:txbxContent>
                        </v:textbox>
                      </v:rect>
                      <v:rect id="Rectangle 22" o:spid="_x0000_s1032" style="position:absolute;left:54864;top:190;width:10964;height:894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" filled="f" strokecolor="#b3bf35" strokeweight="2pt">
                        <v:textbox>
                          <w:txbxContent>
                            <w:p w14:paraId="2F6FC843" w14:textId="77777777" w:rsidR="00856DE4" w:rsidRDefault="00856DE4" w:rsidP="00856DE4">
                              <w:pPr>
                                <w:jc w:val="center"/>
                              </w:pPr>
                              <w:r>
                                <w:t>Christmas in the Country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 w:rsidR="00974EC4">
              <w:rPr>
                <w:rFonts w:asciiTheme="minorHAnsi" w:eastAsiaTheme="minorEastAsia" w:hAnsiTheme="minorHAnsi" w:cstheme="minorBidi"/>
                <w:color w:val="082A75" w:themeColor="text2"/>
                <w:sz w:val="28"/>
                <w:szCs w:val="22"/>
              </w:rPr>
              <w:t xml:space="preserve">Many </w:t>
            </w:r>
            <w:r w:rsidR="00E44402" w:rsidRPr="00E44402">
              <w:rPr>
                <w:rFonts w:asciiTheme="minorHAnsi" w:eastAsiaTheme="minorEastAsia" w:hAnsiTheme="minorHAnsi" w:cstheme="minorBidi"/>
                <w:color w:val="082A75" w:themeColor="text2"/>
                <w:sz w:val="28"/>
                <w:szCs w:val="22"/>
              </w:rPr>
              <w:t xml:space="preserve">schools are underfunded and Wainui School is no exception. We need to continually raise money to maintain the excellent class and </w:t>
            </w:r>
            <w:r>
              <w:rPr>
                <w:rFonts w:asciiTheme="minorHAnsi" w:eastAsiaTheme="minorEastAsia" w:hAnsiTheme="minorHAnsi" w:cstheme="minorBidi"/>
                <w:color w:val="082A75" w:themeColor="text2"/>
                <w:sz w:val="28"/>
                <w:szCs w:val="22"/>
              </w:rPr>
              <w:t>e</w:t>
            </w:r>
            <w:r w:rsidR="00E44402" w:rsidRPr="00E44402">
              <w:rPr>
                <w:rFonts w:asciiTheme="minorHAnsi" w:eastAsiaTheme="minorEastAsia" w:hAnsiTheme="minorHAnsi" w:cstheme="minorBidi"/>
                <w:color w:val="082A75" w:themeColor="text2"/>
                <w:sz w:val="28"/>
                <w:szCs w:val="22"/>
              </w:rPr>
              <w:t>nvironmental standards we have set, to help Wainui School children reach their highest potential.</w:t>
            </w:r>
            <w:r>
              <w:rPr>
                <w:rFonts w:asciiTheme="minorHAnsi" w:eastAsiaTheme="minorEastAsia" w:hAnsiTheme="minorHAnsi" w:cstheme="minorBidi"/>
                <w:color w:val="082A75" w:themeColor="text2"/>
                <w:sz w:val="28"/>
                <w:szCs w:val="22"/>
              </w:rPr>
              <w:t xml:space="preserve">  We have five fundraising events each year. </w:t>
            </w:r>
          </w:p>
        </w:tc>
      </w:tr>
      <w:tr w:rsidR="00DF027C" w:rsidRPr="00FB7A4E" w14:paraId="512BF848" w14:textId="77777777" w:rsidTr="00607725">
        <w:trPr>
          <w:trHeight w:val="1749"/>
        </w:trPr>
        <w:tc>
          <w:tcPr>
            <w:tcW w:w="13750" w:type="dxa"/>
          </w:tcPr>
          <w:p w14:paraId="76BA8079" w14:textId="65B0E53C" w:rsidR="00856DE4" w:rsidRDefault="00856DE4" w:rsidP="00BC72AF">
            <w:pPr>
              <w:pStyle w:val="Content"/>
              <w:jc w:val="both"/>
            </w:pPr>
          </w:p>
          <w:p w14:paraId="2B776AAC" w14:textId="42D429E1" w:rsidR="00312E0D" w:rsidRDefault="008F1F2A" w:rsidP="00BC72AF">
            <w:pPr>
              <w:pStyle w:val="Content"/>
              <w:jc w:val="both"/>
            </w:pPr>
            <w:r>
              <w:t>Each</w:t>
            </w:r>
            <w:r w:rsidRPr="00FB7A4E">
              <w:t xml:space="preserve"> </w:t>
            </w:r>
            <w:r>
              <w:t>fundraising</w:t>
            </w:r>
            <w:r w:rsidRPr="00FB7A4E">
              <w:t xml:space="preserve"> </w:t>
            </w:r>
            <w:r>
              <w:t>event</w:t>
            </w:r>
            <w:r w:rsidRPr="00FB7A4E">
              <w:t xml:space="preserve"> </w:t>
            </w:r>
            <w:r>
              <w:t>has one</w:t>
            </w:r>
            <w:r w:rsidRPr="00FB7A4E">
              <w:t xml:space="preserve"> </w:t>
            </w:r>
            <w:r>
              <w:t>Principal</w:t>
            </w:r>
            <w:r w:rsidRPr="00FB7A4E">
              <w:t xml:space="preserve"> </w:t>
            </w:r>
            <w:r>
              <w:t>Sponsor,</w:t>
            </w:r>
            <w:r w:rsidRPr="00FB7A4E">
              <w:t xml:space="preserve"> </w:t>
            </w:r>
            <w:r>
              <w:t xml:space="preserve">who headlines the event in conjunction with the school. </w:t>
            </w:r>
            <w:r w:rsidR="00312E0D">
              <w:t xml:space="preserve">There </w:t>
            </w:r>
            <w:r w:rsidR="006111F5">
              <w:t xml:space="preserve">are also </w:t>
            </w:r>
            <w:r w:rsidR="00312E0D">
              <w:t xml:space="preserve">Support Sponsors who sponsor individual stalls/prizes at each event. </w:t>
            </w:r>
            <w:r w:rsidR="00530E00">
              <w:t>We also have Project Sponsorship opportunities which you can get involved with.</w:t>
            </w:r>
          </w:p>
          <w:p w14:paraId="5EE98142" w14:textId="3038FD3B" w:rsidR="00261D86" w:rsidRDefault="00261D86" w:rsidP="00BC72AF">
            <w:pPr>
              <w:pStyle w:val="Content"/>
              <w:jc w:val="both"/>
            </w:pPr>
          </w:p>
          <w:p w14:paraId="63AD263B" w14:textId="4B14FFA6" w:rsidR="00AE7159" w:rsidRDefault="00261D86" w:rsidP="00A46C4D">
            <w:pPr>
              <w:pStyle w:val="Content"/>
              <w:jc w:val="both"/>
            </w:pPr>
            <w:r w:rsidRPr="00E44402">
              <w:t>We hope there is a sponsorship opportunit</w:t>
            </w:r>
            <w:r>
              <w:t>y</w:t>
            </w:r>
            <w:r w:rsidRPr="00E44402">
              <w:t xml:space="preserve"> in this document that is of interest to you</w:t>
            </w:r>
            <w:r w:rsidR="00B8436A">
              <w:t>, and</w:t>
            </w:r>
            <w:r w:rsidRPr="00E44402">
              <w:t xml:space="preserve"> look forward to discussing </w:t>
            </w:r>
            <w:r w:rsidR="00C155EE">
              <w:t xml:space="preserve">any </w:t>
            </w:r>
            <w:r w:rsidR="00377C7F">
              <w:t>event or project</w:t>
            </w:r>
            <w:r w:rsidRPr="00E44402">
              <w:t xml:space="preserve"> with you in the near future. With your help we can make all of our dreams for our school come true</w:t>
            </w:r>
            <w:r w:rsidR="00F948B2">
              <w:t>!</w:t>
            </w:r>
          </w:p>
          <w:p w14:paraId="4B4C8235" w14:textId="280E1572" w:rsidR="00DF027C" w:rsidRPr="00FB7A4E" w:rsidRDefault="00AE7159" w:rsidP="00464F22">
            <w:pPr>
              <w:pStyle w:val="Content"/>
              <w:jc w:val="center"/>
            </w:pPr>
            <w:r>
              <w:rPr>
                <w:noProof/>
              </w:rPr>
              <w:drawing>
                <wp:inline distT="0" distB="0" distL="0" distR="0" wp14:anchorId="036133F9" wp14:editId="43138F5B">
                  <wp:extent cx="5732584" cy="1437185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787" cy="144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EAA8C8" w14:textId="73CCCFC9" w:rsidR="000C7298" w:rsidRPr="000C7298" w:rsidRDefault="000C7298" w:rsidP="000C7298">
      <w:pPr>
        <w:sectPr w:rsidR="000C7298" w:rsidRPr="000C7298" w:rsidSect="00C72778">
          <w:footerReference w:type="default" r:id="rId11"/>
          <w:pgSz w:w="15840" w:h="12240" w:orient="landscape"/>
          <w:pgMar w:top="720" w:right="720" w:bottom="720" w:left="720" w:header="0" w:footer="288" w:gutter="0"/>
          <w:pgNumType w:start="1"/>
          <w:cols w:space="720"/>
          <w:docGrid w:linePitch="382"/>
        </w:sectPr>
      </w:pPr>
    </w:p>
    <w:tbl>
      <w:tblPr>
        <w:tblW w:w="10045" w:type="dxa"/>
        <w:tblBorders>
          <w:bottom w:val="single" w:sz="36" w:space="0" w:color="B3BF35"/>
        </w:tblBorders>
        <w:tblLook w:val="0000" w:firstRow="0" w:lastRow="0" w:firstColumn="0" w:lastColumn="0" w:noHBand="0" w:noVBand="0"/>
      </w:tblPr>
      <w:tblGrid>
        <w:gridCol w:w="10045"/>
      </w:tblGrid>
      <w:tr w:rsidR="0020180F" w14:paraId="59EF807C" w14:textId="77777777" w:rsidTr="000C7298">
        <w:trPr>
          <w:trHeight w:val="304"/>
        </w:trPr>
        <w:tc>
          <w:tcPr>
            <w:tcW w:w="10045" w:type="dxa"/>
          </w:tcPr>
          <w:p w14:paraId="0C8809E0" w14:textId="77777777" w:rsidR="0020180F" w:rsidRDefault="0020180F" w:rsidP="00092B85">
            <w:pPr>
              <w:pStyle w:val="Header"/>
            </w:pPr>
          </w:p>
        </w:tc>
      </w:tr>
    </w:tbl>
    <w:p w14:paraId="5872FA11" w14:textId="7577CB72" w:rsidR="00F50E3B" w:rsidRPr="00001A02" w:rsidRDefault="00F50E3B" w:rsidP="00F50E3B">
      <w:pPr>
        <w:pStyle w:val="Heading1"/>
        <w:tabs>
          <w:tab w:val="right" w:pos="10800"/>
        </w:tabs>
      </w:pPr>
      <w:r>
        <w:t>Sponsorship Opportunities</w:t>
      </w:r>
    </w:p>
    <w:tbl>
      <w:tblPr>
        <w:tblStyle w:val="ListTable6Colourful"/>
        <w:tblW w:w="5000" w:type="pct"/>
        <w:jc w:val="center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3261"/>
        <w:gridCol w:w="1134"/>
        <w:gridCol w:w="6237"/>
        <w:gridCol w:w="2268"/>
        <w:gridCol w:w="1500"/>
      </w:tblGrid>
      <w:tr w:rsidR="009C5580" w:rsidRPr="00F24ECA" w14:paraId="43548EE4" w14:textId="77777777" w:rsidTr="004E3EC2">
        <w:trPr>
          <w:trHeight w:val="885"/>
          <w:tblHeader/>
          <w:jc w:val="center"/>
        </w:trPr>
        <w:tc>
          <w:tcPr>
            <w:tcW w:w="3261" w:type="dxa"/>
            <w:tcBorders>
              <w:top w:val="single" w:sz="4" w:space="0" w:color="013A57" w:themeColor="accent1" w:themeShade="BF"/>
              <w:bottom w:val="single" w:sz="4" w:space="0" w:color="auto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43762709" w14:textId="60B4EB17" w:rsidR="009C5580" w:rsidRPr="00261D86" w:rsidRDefault="009C5580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Event/Project</w:t>
            </w:r>
          </w:p>
        </w:tc>
        <w:tc>
          <w:tcPr>
            <w:tcW w:w="1134" w:type="dxa"/>
            <w:tcBorders>
              <w:top w:val="single" w:sz="4" w:space="0" w:color="013A57" w:themeColor="accent1" w:themeShade="BF"/>
              <w:bottom w:val="single" w:sz="4" w:space="0" w:color="auto"/>
            </w:tcBorders>
            <w:shd w:val="clear" w:color="auto" w:fill="013A57" w:themeFill="accent1" w:themeFillShade="BF"/>
          </w:tcPr>
          <w:p w14:paraId="549CF2BD" w14:textId="205F6C74" w:rsidR="009C5580" w:rsidRDefault="004E3EC2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br/>
            </w:r>
            <w:r w:rsidR="009C5580">
              <w:rPr>
                <w:b/>
                <w:color w:val="FFFFFF" w:themeColor="background1"/>
                <w:sz w:val="22"/>
                <w:szCs w:val="22"/>
              </w:rPr>
              <w:t>When</w:t>
            </w:r>
          </w:p>
        </w:tc>
        <w:tc>
          <w:tcPr>
            <w:tcW w:w="6237" w:type="dxa"/>
            <w:tcBorders>
              <w:top w:val="nil"/>
              <w:bottom w:val="single" w:sz="4" w:space="0" w:color="auto"/>
            </w:tcBorders>
            <w:shd w:val="clear" w:color="auto" w:fill="013A57" w:themeFill="accent1" w:themeFillShade="BF"/>
          </w:tcPr>
          <w:p w14:paraId="57F1BB4A" w14:textId="07D064BA" w:rsidR="009C5580" w:rsidRPr="00261D86" w:rsidRDefault="004E3EC2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br/>
            </w:r>
            <w:r w:rsidR="009C5580">
              <w:rPr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26C45F76" w14:textId="06167B65" w:rsidR="009C5580" w:rsidRPr="00261D86" w:rsidRDefault="009C5580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 w:rsidRPr="00261D86">
              <w:rPr>
                <w:b/>
                <w:color w:val="FFFFFF" w:themeColor="background1"/>
                <w:sz w:val="22"/>
                <w:szCs w:val="22"/>
              </w:rPr>
              <w:t>Principal Sponsor: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="00B919AD">
              <w:rPr>
                <w:b/>
                <w:color w:val="FFFFFF" w:themeColor="background1"/>
                <w:sz w:val="22"/>
                <w:szCs w:val="22"/>
              </w:rPr>
              <w:t>$ Amount</w:t>
            </w:r>
          </w:p>
        </w:tc>
        <w:tc>
          <w:tcPr>
            <w:tcW w:w="1500" w:type="dxa"/>
            <w:tcBorders>
              <w:top w:val="nil"/>
              <w:bottom w:val="single" w:sz="4" w:space="0" w:color="auto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568EE784" w14:textId="7581D4A7" w:rsidR="009C5580" w:rsidRPr="00261D86" w:rsidRDefault="009C5580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 w:rsidRPr="00261D86">
              <w:rPr>
                <w:b/>
                <w:color w:val="FFFFFF" w:themeColor="background1"/>
                <w:sz w:val="22"/>
                <w:szCs w:val="22"/>
              </w:rPr>
              <w:t xml:space="preserve">Support Sponsor: </w:t>
            </w:r>
            <w:r w:rsidR="00B919AD">
              <w:rPr>
                <w:b/>
                <w:color w:val="FFFFFF" w:themeColor="background1"/>
                <w:sz w:val="22"/>
                <w:szCs w:val="22"/>
              </w:rPr>
              <w:t>$ Amount</w:t>
            </w:r>
          </w:p>
        </w:tc>
      </w:tr>
      <w:tr w:rsidR="007D6896" w:rsidRPr="00261D86" w14:paraId="5D787BC2" w14:textId="77777777" w:rsidTr="004E3EC2">
        <w:trPr>
          <w:trHeight w:val="463"/>
          <w:jc w:val="center"/>
        </w:trPr>
        <w:tc>
          <w:tcPr>
            <w:tcW w:w="3261" w:type="dxa"/>
            <w:tcBorders>
              <w:top w:val="single" w:sz="4" w:space="0" w:color="auto"/>
              <w:bottom w:val="nil"/>
            </w:tcBorders>
            <w:tcMar>
              <w:left w:w="113" w:type="dxa"/>
            </w:tcMar>
          </w:tcPr>
          <w:p w14:paraId="1DFA95CD" w14:textId="100AAE2E" w:rsidR="007D6896" w:rsidRPr="00261D86" w:rsidRDefault="007D6896" w:rsidP="00C156F9">
            <w:pPr>
              <w:spacing w:before="120" w:after="120"/>
              <w:rPr>
                <w:sz w:val="22"/>
              </w:rPr>
            </w:pPr>
            <w:r w:rsidRPr="00377C7F">
              <w:rPr>
                <w:sz w:val="24"/>
                <w:szCs w:val="24"/>
              </w:rPr>
              <w:t>A</w:t>
            </w:r>
            <w:r w:rsidR="002175FE">
              <w:rPr>
                <w:sz w:val="24"/>
                <w:szCs w:val="24"/>
              </w:rPr>
              <w:t>-</w:t>
            </w:r>
            <w:r w:rsidRPr="00377C7F">
              <w:rPr>
                <w:sz w:val="24"/>
                <w:szCs w:val="24"/>
              </w:rPr>
              <w:t>thon Student Fundraiser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72DFAE64" w14:textId="68F03120" w:rsidR="007D6896" w:rsidRPr="00DB7402" w:rsidRDefault="007D6896" w:rsidP="00C156F9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sz w:val="22"/>
              </w:rPr>
            </w:pPr>
            <w:r w:rsidRPr="00DB7402">
              <w:rPr>
                <w:sz w:val="22"/>
              </w:rPr>
              <w:t>Term 1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</w:tcBorders>
          </w:tcPr>
          <w:p w14:paraId="50C5CB85" w14:textId="0FA5726A" w:rsidR="007D6896" w:rsidRPr="009C5580" w:rsidRDefault="007D6896" w:rsidP="009C5580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In</w:t>
            </w:r>
            <w:r w:rsidRPr="009C5580">
              <w:rPr>
                <w:b w:val="0"/>
                <w:bCs/>
                <w:sz w:val="22"/>
              </w:rPr>
              <w:t xml:space="preserve"> previous years we have had a Spell-</w:t>
            </w:r>
            <w:r w:rsidR="007D1EC6">
              <w:rPr>
                <w:b w:val="0"/>
                <w:bCs/>
                <w:sz w:val="22"/>
              </w:rPr>
              <w:t>a</w:t>
            </w:r>
            <w:r w:rsidR="002175FE">
              <w:rPr>
                <w:b w:val="0"/>
                <w:bCs/>
                <w:sz w:val="22"/>
              </w:rPr>
              <w:t>-</w:t>
            </w:r>
            <w:r w:rsidRPr="009C5580">
              <w:rPr>
                <w:b w:val="0"/>
                <w:bCs/>
                <w:sz w:val="22"/>
              </w:rPr>
              <w:t>thon, Math-a</w:t>
            </w:r>
            <w:r w:rsidR="002175FE">
              <w:rPr>
                <w:b w:val="0"/>
                <w:bCs/>
                <w:sz w:val="22"/>
              </w:rPr>
              <w:t>-</w:t>
            </w:r>
            <w:r w:rsidRPr="009C5580">
              <w:rPr>
                <w:b w:val="0"/>
                <w:bCs/>
                <w:sz w:val="22"/>
              </w:rPr>
              <w:t xml:space="preserve">thon; </w:t>
            </w:r>
            <w:r w:rsidR="007D1EC6">
              <w:rPr>
                <w:b w:val="0"/>
                <w:bCs/>
                <w:sz w:val="22"/>
              </w:rPr>
              <w:br/>
            </w:r>
            <w:r w:rsidRPr="009C5580">
              <w:rPr>
                <w:b w:val="0"/>
                <w:bCs/>
                <w:sz w:val="22"/>
              </w:rPr>
              <w:t>Lap-a</w:t>
            </w:r>
            <w:r w:rsidR="002175FE">
              <w:rPr>
                <w:b w:val="0"/>
                <w:bCs/>
                <w:sz w:val="22"/>
              </w:rPr>
              <w:t>-</w:t>
            </w:r>
            <w:r w:rsidRPr="009C5580">
              <w:rPr>
                <w:b w:val="0"/>
                <w:bCs/>
                <w:sz w:val="22"/>
              </w:rPr>
              <w:t>thon and Bike-a</w:t>
            </w:r>
            <w:r w:rsidR="002175FE">
              <w:rPr>
                <w:b w:val="0"/>
                <w:bCs/>
                <w:sz w:val="22"/>
              </w:rPr>
              <w:t>-</w:t>
            </w:r>
            <w:r w:rsidRPr="009C5580">
              <w:rPr>
                <w:b w:val="0"/>
                <w:bCs/>
                <w:sz w:val="22"/>
              </w:rPr>
              <w:t xml:space="preserve">thon.  </w:t>
            </w:r>
          </w:p>
          <w:p w14:paraId="0B1319D6" w14:textId="5922F51E" w:rsidR="007D6896" w:rsidRPr="00261D86" w:rsidRDefault="007D6896" w:rsidP="009C5580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9C5580">
              <w:rPr>
                <w:b w:val="0"/>
                <w:bCs/>
                <w:sz w:val="22"/>
              </w:rPr>
              <w:t xml:space="preserve">This year </w:t>
            </w:r>
            <w:r w:rsidR="007D1EC6">
              <w:rPr>
                <w:b w:val="0"/>
                <w:bCs/>
                <w:sz w:val="22"/>
              </w:rPr>
              <w:t>our students</w:t>
            </w:r>
            <w:r w:rsidRPr="009C5580">
              <w:rPr>
                <w:b w:val="0"/>
                <w:bCs/>
                <w:sz w:val="22"/>
              </w:rPr>
              <w:t xml:space="preserve"> </w:t>
            </w:r>
            <w:r>
              <w:rPr>
                <w:b w:val="0"/>
                <w:bCs/>
                <w:sz w:val="22"/>
              </w:rPr>
              <w:t xml:space="preserve">hosted </w:t>
            </w:r>
            <w:r w:rsidRPr="009C5580">
              <w:rPr>
                <w:b w:val="0"/>
                <w:bCs/>
                <w:sz w:val="22"/>
              </w:rPr>
              <w:t>a Bike</w:t>
            </w:r>
            <w:r w:rsidR="007D1EC6">
              <w:rPr>
                <w:b w:val="0"/>
                <w:bCs/>
                <w:sz w:val="22"/>
              </w:rPr>
              <w:t>-</w:t>
            </w:r>
            <w:r w:rsidRPr="009C5580">
              <w:rPr>
                <w:b w:val="0"/>
                <w:bCs/>
                <w:sz w:val="22"/>
              </w:rPr>
              <w:t>a</w:t>
            </w:r>
            <w:r w:rsidR="002175FE">
              <w:rPr>
                <w:b w:val="0"/>
                <w:bCs/>
                <w:sz w:val="22"/>
              </w:rPr>
              <w:t>-</w:t>
            </w:r>
            <w:r w:rsidRPr="009C5580">
              <w:rPr>
                <w:b w:val="0"/>
                <w:bCs/>
                <w:sz w:val="22"/>
              </w:rPr>
              <w:t>thon event on the school's bike track</w:t>
            </w:r>
            <w:r w:rsidR="007D1EC6">
              <w:rPr>
                <w:b w:val="0"/>
                <w:bCs/>
                <w:sz w:val="22"/>
              </w:rPr>
              <w:t>,</w:t>
            </w:r>
            <w:r w:rsidRPr="009C5580">
              <w:rPr>
                <w:b w:val="0"/>
                <w:bCs/>
                <w:sz w:val="22"/>
              </w:rPr>
              <w:t xml:space="preserve"> and students </w:t>
            </w:r>
            <w:r>
              <w:rPr>
                <w:b w:val="0"/>
                <w:bCs/>
                <w:sz w:val="22"/>
              </w:rPr>
              <w:t xml:space="preserve">were </w:t>
            </w:r>
            <w:r w:rsidRPr="009C5580">
              <w:rPr>
                <w:b w:val="0"/>
                <w:bCs/>
                <w:sz w:val="22"/>
              </w:rPr>
              <w:t xml:space="preserve">encouraged to get sponsors </w:t>
            </w:r>
            <w:r>
              <w:rPr>
                <w:b w:val="0"/>
                <w:bCs/>
                <w:sz w:val="22"/>
              </w:rPr>
              <w:t xml:space="preserve">to </w:t>
            </w:r>
            <w:r w:rsidRPr="009C5580">
              <w:rPr>
                <w:b w:val="0"/>
                <w:bCs/>
                <w:sz w:val="22"/>
              </w:rPr>
              <w:t>pay them for every lap that they complete</w:t>
            </w:r>
            <w:r>
              <w:rPr>
                <w:b w:val="0"/>
                <w:bCs/>
                <w:sz w:val="22"/>
              </w:rPr>
              <w:t>d</w:t>
            </w:r>
            <w:r w:rsidRPr="009C5580">
              <w:rPr>
                <w:b w:val="0"/>
                <w:bCs/>
                <w:sz w:val="22"/>
              </w:rPr>
              <w:t xml:space="preserve">. 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tcMar>
              <w:left w:w="113" w:type="dxa"/>
            </w:tcMar>
          </w:tcPr>
          <w:p w14:paraId="5869908C" w14:textId="77777777" w:rsidR="007D6896" w:rsidRDefault="007D6896" w:rsidP="009C5580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9C5580">
              <w:rPr>
                <w:b w:val="0"/>
                <w:bCs/>
                <w:sz w:val="22"/>
              </w:rPr>
              <w:t xml:space="preserve">$1,500 </w:t>
            </w:r>
            <w:r>
              <w:rPr>
                <w:b w:val="0"/>
                <w:bCs/>
                <w:sz w:val="22"/>
              </w:rPr>
              <w:t xml:space="preserve">minimum amount required </w:t>
            </w:r>
            <w:r w:rsidRPr="009C5580">
              <w:rPr>
                <w:b w:val="0"/>
                <w:bCs/>
                <w:sz w:val="22"/>
              </w:rPr>
              <w:t>to cover the cost of prizes, food and drink on the day.</w:t>
            </w:r>
          </w:p>
          <w:p w14:paraId="31518C33" w14:textId="1EEDD491" w:rsidR="00A304E3" w:rsidRPr="00A304E3" w:rsidRDefault="00A304E3" w:rsidP="009C5580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sz w:val="22"/>
              </w:rPr>
            </w:pPr>
          </w:p>
        </w:tc>
        <w:tc>
          <w:tcPr>
            <w:tcW w:w="1500" w:type="dxa"/>
            <w:vMerge w:val="restart"/>
            <w:tcBorders>
              <w:top w:val="single" w:sz="4" w:space="0" w:color="auto"/>
            </w:tcBorders>
            <w:tcMar>
              <w:left w:w="113" w:type="dxa"/>
            </w:tcMar>
          </w:tcPr>
          <w:p w14:paraId="207C593F" w14:textId="512F01C1" w:rsidR="007D6896" w:rsidRPr="00261D86" w:rsidRDefault="007D6896" w:rsidP="009C5580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$100 - $500</w:t>
            </w:r>
          </w:p>
        </w:tc>
      </w:tr>
      <w:tr w:rsidR="007D6896" w:rsidRPr="00261D86" w14:paraId="1A4E7056" w14:textId="77777777" w:rsidTr="004E3EC2">
        <w:trPr>
          <w:trHeight w:val="227"/>
          <w:jc w:val="center"/>
        </w:trPr>
        <w:tc>
          <w:tcPr>
            <w:tcW w:w="4395" w:type="dxa"/>
            <w:gridSpan w:val="2"/>
            <w:tcBorders>
              <w:top w:val="nil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5BA1C9CA" w14:textId="799E9967" w:rsidR="007D6896" w:rsidRDefault="001C4BE1" w:rsidP="002E5B2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jc w:val="center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noProof/>
                <w:sz w:val="22"/>
              </w:rPr>
              <w:drawing>
                <wp:inline distT="0" distB="0" distL="0" distR="0" wp14:anchorId="5470000C" wp14:editId="582D9266">
                  <wp:extent cx="2402732" cy="792365"/>
                  <wp:effectExtent l="0" t="0" r="0" b="825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1"/>
                          <a:stretch/>
                        </pic:blipFill>
                        <pic:spPr bwMode="auto">
                          <a:xfrm>
                            <a:off x="0" y="0"/>
                            <a:ext cx="2426779" cy="80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F69F65" w14:textId="50E0D03E" w:rsidR="00F24ECA" w:rsidRDefault="00F24ECA" w:rsidP="002E5B2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jc w:val="center"/>
              <w:rPr>
                <w:b w:val="0"/>
                <w:bCs/>
                <w:sz w:val="22"/>
              </w:rPr>
            </w:pPr>
          </w:p>
        </w:tc>
        <w:tc>
          <w:tcPr>
            <w:tcW w:w="6237" w:type="dxa"/>
            <w:vMerge/>
            <w:tcBorders>
              <w:bottom w:val="single" w:sz="4" w:space="0" w:color="013A57" w:themeColor="accent1" w:themeShade="BF"/>
            </w:tcBorders>
          </w:tcPr>
          <w:p w14:paraId="454DBC3C" w14:textId="77777777" w:rsidR="007D6896" w:rsidRDefault="007D6896" w:rsidP="009C5580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523B1BC5" w14:textId="77777777" w:rsidR="007D6896" w:rsidRPr="009C5580" w:rsidRDefault="007D6896" w:rsidP="009C5580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1500" w:type="dxa"/>
            <w:vMerge/>
            <w:tcBorders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40A52377" w14:textId="77777777" w:rsidR="007D6896" w:rsidRDefault="007D6896" w:rsidP="009C5580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</w:tr>
    </w:tbl>
    <w:p w14:paraId="6189B8C1" w14:textId="77777777" w:rsidR="00B919AD" w:rsidRPr="00C155EE" w:rsidRDefault="00B919AD" w:rsidP="008D2202">
      <w:pPr>
        <w:pStyle w:val="Content"/>
        <w:shd w:val="clear" w:color="auto" w:fill="F2F2F2" w:themeFill="background1" w:themeFillShade="F2"/>
        <w:rPr>
          <w:noProof/>
          <w:sz w:val="32"/>
          <w:szCs w:val="32"/>
        </w:rPr>
      </w:pPr>
      <w:r w:rsidRPr="00C155EE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7B81A30B" wp14:editId="70F386EB">
                <wp:extent cx="9152792" cy="554778"/>
                <wp:effectExtent l="0" t="0" r="0" b="0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2792" cy="554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AED2D" w14:textId="02A5D303" w:rsidR="00B919AD" w:rsidRPr="00893C3E" w:rsidRDefault="00B919AD" w:rsidP="00B919A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893C3E">
                              <w:rPr>
                                <w:i/>
                                <w:szCs w:val="28"/>
                              </w:rPr>
                              <w:t>“</w:t>
                            </w:r>
                            <w:r w:rsidR="00E1044C">
                              <w:rPr>
                                <w:i/>
                                <w:szCs w:val="28"/>
                              </w:rPr>
                              <w:t>Last</w:t>
                            </w:r>
                            <w:r w:rsidRPr="00893C3E">
                              <w:rPr>
                                <w:i/>
                                <w:szCs w:val="28"/>
                              </w:rPr>
                              <w:t xml:space="preserve"> year we raised $2</w:t>
                            </w:r>
                            <w:r w:rsidR="002175FE">
                              <w:rPr>
                                <w:i/>
                                <w:szCs w:val="28"/>
                              </w:rPr>
                              <w:t>3</w:t>
                            </w:r>
                            <w:r w:rsidRPr="00893C3E">
                              <w:rPr>
                                <w:i/>
                                <w:szCs w:val="28"/>
                              </w:rPr>
                              <w:t>,000 in our Bike</w:t>
                            </w:r>
                            <w:r w:rsidR="007D1EC6" w:rsidRPr="00893C3E">
                              <w:rPr>
                                <w:i/>
                                <w:szCs w:val="28"/>
                              </w:rPr>
                              <w:t>-</w:t>
                            </w:r>
                            <w:r w:rsidR="002175FE">
                              <w:rPr>
                                <w:i/>
                                <w:szCs w:val="28"/>
                              </w:rPr>
                              <w:t>a-</w:t>
                            </w:r>
                            <w:r w:rsidRPr="00893C3E">
                              <w:rPr>
                                <w:i/>
                                <w:szCs w:val="28"/>
                              </w:rPr>
                              <w:t xml:space="preserve">thon event, </w:t>
                            </w:r>
                            <w:r w:rsidR="00A74519" w:rsidRPr="00893C3E">
                              <w:rPr>
                                <w:i/>
                                <w:szCs w:val="28"/>
                              </w:rPr>
                              <w:t xml:space="preserve">to put towards upgrading our </w:t>
                            </w:r>
                            <w:r w:rsidR="002175FE">
                              <w:rPr>
                                <w:i/>
                                <w:szCs w:val="28"/>
                              </w:rPr>
                              <w:t xml:space="preserve">Garden to Table </w:t>
                            </w:r>
                            <w:proofErr w:type="spellStart"/>
                            <w:r w:rsidR="002175FE">
                              <w:rPr>
                                <w:i/>
                                <w:szCs w:val="28"/>
                              </w:rPr>
                              <w:t>programme</w:t>
                            </w:r>
                            <w:proofErr w:type="spellEnd"/>
                            <w:r w:rsidR="002175FE">
                              <w:rPr>
                                <w:i/>
                                <w:szCs w:val="28"/>
                              </w:rPr>
                              <w:t>, garden and buying more bikes.</w:t>
                            </w:r>
                            <w:r w:rsidRPr="00893C3E">
                              <w:rPr>
                                <w:i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81A30B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3" type="#_x0000_t202" style="width:720.7pt;height:4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" filled="f" stroked="f" strokeweight=".5pt">
                <v:textbox>
                  <w:txbxContent>
                    <w:p w14:paraId="5B9AED2D" w14:textId="02A5D303" w:rsidR="00B919AD" w:rsidRPr="00893C3E" w:rsidRDefault="00B919AD" w:rsidP="00B919AD">
                      <w:pPr>
                        <w:jc w:val="center"/>
                        <w:rPr>
                          <w:szCs w:val="28"/>
                        </w:rPr>
                      </w:pPr>
                      <w:r w:rsidRPr="00893C3E">
                        <w:rPr>
                          <w:i/>
                          <w:szCs w:val="28"/>
                        </w:rPr>
                        <w:t>“</w:t>
                      </w:r>
                      <w:r w:rsidR="00E1044C">
                        <w:rPr>
                          <w:i/>
                          <w:szCs w:val="28"/>
                        </w:rPr>
                        <w:t>Last</w:t>
                      </w:r>
                      <w:r w:rsidRPr="00893C3E">
                        <w:rPr>
                          <w:i/>
                          <w:szCs w:val="28"/>
                        </w:rPr>
                        <w:t xml:space="preserve"> year we raised $2</w:t>
                      </w:r>
                      <w:r w:rsidR="002175FE">
                        <w:rPr>
                          <w:i/>
                          <w:szCs w:val="28"/>
                        </w:rPr>
                        <w:t>3</w:t>
                      </w:r>
                      <w:r w:rsidRPr="00893C3E">
                        <w:rPr>
                          <w:i/>
                          <w:szCs w:val="28"/>
                        </w:rPr>
                        <w:t>,000 in our Bike</w:t>
                      </w:r>
                      <w:r w:rsidR="007D1EC6" w:rsidRPr="00893C3E">
                        <w:rPr>
                          <w:i/>
                          <w:szCs w:val="28"/>
                        </w:rPr>
                        <w:t>-</w:t>
                      </w:r>
                      <w:r w:rsidR="002175FE">
                        <w:rPr>
                          <w:i/>
                          <w:szCs w:val="28"/>
                        </w:rPr>
                        <w:t>a-</w:t>
                      </w:r>
                      <w:r w:rsidRPr="00893C3E">
                        <w:rPr>
                          <w:i/>
                          <w:szCs w:val="28"/>
                        </w:rPr>
                        <w:t xml:space="preserve">thon event, </w:t>
                      </w:r>
                      <w:r w:rsidR="00A74519" w:rsidRPr="00893C3E">
                        <w:rPr>
                          <w:i/>
                          <w:szCs w:val="28"/>
                        </w:rPr>
                        <w:t xml:space="preserve">to put towards upgrading our </w:t>
                      </w:r>
                      <w:r w:rsidR="002175FE">
                        <w:rPr>
                          <w:i/>
                          <w:szCs w:val="28"/>
                        </w:rPr>
                        <w:t xml:space="preserve">Garden to Table </w:t>
                      </w:r>
                      <w:proofErr w:type="spellStart"/>
                      <w:r w:rsidR="002175FE">
                        <w:rPr>
                          <w:i/>
                          <w:szCs w:val="28"/>
                        </w:rPr>
                        <w:t>programme</w:t>
                      </w:r>
                      <w:proofErr w:type="spellEnd"/>
                      <w:r w:rsidR="002175FE">
                        <w:rPr>
                          <w:i/>
                          <w:szCs w:val="28"/>
                        </w:rPr>
                        <w:t>, garden and buying more bikes.</w:t>
                      </w:r>
                      <w:r w:rsidRPr="00893C3E">
                        <w:rPr>
                          <w:i/>
                          <w:szCs w:val="28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ListTable6Colourful"/>
        <w:tblW w:w="5472" w:type="pct"/>
        <w:jc w:val="center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3119"/>
        <w:gridCol w:w="1276"/>
        <w:gridCol w:w="6237"/>
        <w:gridCol w:w="2409"/>
        <w:gridCol w:w="1359"/>
        <w:gridCol w:w="1359"/>
      </w:tblGrid>
      <w:tr w:rsidR="00D56784" w:rsidRPr="00261D86" w14:paraId="465FFC0E" w14:textId="77777777" w:rsidTr="00E61D27">
        <w:trPr>
          <w:gridAfter w:val="1"/>
          <w:wAfter w:w="1359" w:type="dxa"/>
          <w:trHeight w:val="227"/>
          <w:jc w:val="center"/>
        </w:trPr>
        <w:tc>
          <w:tcPr>
            <w:tcW w:w="3119" w:type="dxa"/>
            <w:tcBorders>
              <w:top w:val="single" w:sz="4" w:space="0" w:color="013A57" w:themeColor="accent1" w:themeShade="BF"/>
              <w:bottom w:val="nil"/>
            </w:tcBorders>
            <w:tcMar>
              <w:left w:w="113" w:type="dxa"/>
            </w:tcMar>
          </w:tcPr>
          <w:p w14:paraId="7A932BD7" w14:textId="77777777" w:rsidR="00E61D27" w:rsidRDefault="00E61D27" w:rsidP="00E61D27">
            <w:pPr>
              <w:spacing w:before="120" w:after="120"/>
              <w:rPr>
                <w:sz w:val="24"/>
                <w:szCs w:val="24"/>
              </w:rPr>
            </w:pPr>
            <w:r w:rsidRPr="00377C7F">
              <w:rPr>
                <w:sz w:val="24"/>
                <w:szCs w:val="24"/>
              </w:rPr>
              <w:t>Quiz Night</w:t>
            </w:r>
            <w:r>
              <w:rPr>
                <w:sz w:val="24"/>
                <w:szCs w:val="24"/>
              </w:rPr>
              <w:t xml:space="preserve"> Fundraiser</w:t>
            </w:r>
          </w:p>
          <w:p w14:paraId="585A716B" w14:textId="45A0206A" w:rsidR="00D56784" w:rsidRPr="00261D86" w:rsidRDefault="00E61D27" w:rsidP="00D56784">
            <w:pPr>
              <w:spacing w:before="120" w:after="120"/>
              <w:rPr>
                <w:sz w:val="22"/>
              </w:rPr>
            </w:pPr>
            <w:r>
              <w:rPr>
                <w:b w:val="0"/>
                <w:bCs/>
                <w:noProof/>
                <w:sz w:val="22"/>
              </w:rPr>
              <w:drawing>
                <wp:inline distT="0" distB="0" distL="0" distR="0" wp14:anchorId="2B0860D8" wp14:editId="7B780C3E">
                  <wp:extent cx="1879600" cy="1184052"/>
                  <wp:effectExtent l="0" t="0" r="0" b="0"/>
                  <wp:docPr id="1889187171" name="Picture 188918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73"/>
                          <a:stretch/>
                        </pic:blipFill>
                        <pic:spPr bwMode="auto">
                          <a:xfrm>
                            <a:off x="0" y="0"/>
                            <a:ext cx="1914586" cy="1206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13A57" w:themeColor="accent1" w:themeShade="BF"/>
              <w:bottom w:val="nil"/>
            </w:tcBorders>
          </w:tcPr>
          <w:p w14:paraId="20BE067E" w14:textId="2FC2E3D3" w:rsidR="00D56784" w:rsidRPr="00DB7402" w:rsidRDefault="00D56784" w:rsidP="00D5678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sz w:val="22"/>
              </w:rPr>
            </w:pPr>
            <w:r w:rsidRPr="00DB7402">
              <w:rPr>
                <w:sz w:val="22"/>
              </w:rPr>
              <w:t xml:space="preserve">Term </w:t>
            </w:r>
            <w:r>
              <w:rPr>
                <w:sz w:val="22"/>
              </w:rPr>
              <w:t>2</w:t>
            </w:r>
          </w:p>
        </w:tc>
        <w:tc>
          <w:tcPr>
            <w:tcW w:w="6237" w:type="dxa"/>
            <w:vMerge w:val="restart"/>
            <w:tcBorders>
              <w:top w:val="single" w:sz="4" w:space="0" w:color="013A57" w:themeColor="accent1" w:themeShade="BF"/>
              <w:bottom w:val="single" w:sz="4" w:space="0" w:color="auto"/>
            </w:tcBorders>
          </w:tcPr>
          <w:p w14:paraId="78D5F8A8" w14:textId="77777777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 xml:space="preserve">Our </w:t>
            </w:r>
            <w:r w:rsidRPr="003578FD">
              <w:rPr>
                <w:b w:val="0"/>
                <w:bCs/>
                <w:sz w:val="22"/>
              </w:rPr>
              <w:t xml:space="preserve">Quiz Night </w:t>
            </w:r>
            <w:r>
              <w:rPr>
                <w:b w:val="0"/>
                <w:bCs/>
                <w:sz w:val="22"/>
              </w:rPr>
              <w:t xml:space="preserve">is hosted on </w:t>
            </w:r>
            <w:r>
              <w:rPr>
                <w:bCs/>
                <w:sz w:val="22"/>
              </w:rPr>
              <w:t>XXX</w:t>
            </w:r>
            <w:r w:rsidRPr="005B23AC">
              <w:rPr>
                <w:bCs/>
                <w:sz w:val="22"/>
              </w:rPr>
              <w:t xml:space="preserve"> 202</w:t>
            </w:r>
            <w:r>
              <w:rPr>
                <w:bCs/>
                <w:sz w:val="22"/>
              </w:rPr>
              <w:t>5</w:t>
            </w:r>
            <w:r>
              <w:rPr>
                <w:b w:val="0"/>
                <w:bCs/>
                <w:sz w:val="22"/>
              </w:rPr>
              <w:t xml:space="preserve"> </w:t>
            </w:r>
            <w:r w:rsidRPr="003578FD">
              <w:rPr>
                <w:b w:val="0"/>
                <w:bCs/>
                <w:sz w:val="22"/>
              </w:rPr>
              <w:t xml:space="preserve">in our school hall. It is a fun night with teams dressing up in theme (as there is a prize for the best-dressed table) and teams battle to see who has the greatest knowledge of all matters trivial. </w:t>
            </w:r>
          </w:p>
          <w:p w14:paraId="62AAD5F0" w14:textId="012709F8" w:rsidR="00E61D27" w:rsidRPr="003578FD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3578FD">
              <w:rPr>
                <w:b w:val="0"/>
                <w:bCs/>
                <w:sz w:val="22"/>
              </w:rPr>
              <w:t xml:space="preserve">General knowledge and trivial interest questions are asked by our trivia </w:t>
            </w:r>
            <w:r>
              <w:rPr>
                <w:b w:val="0"/>
                <w:bCs/>
                <w:sz w:val="22"/>
              </w:rPr>
              <w:t xml:space="preserve">‘celebrity’ </w:t>
            </w:r>
            <w:r w:rsidRPr="003578FD">
              <w:rPr>
                <w:b w:val="0"/>
                <w:bCs/>
                <w:sz w:val="22"/>
              </w:rPr>
              <w:t>hosts</w:t>
            </w:r>
            <w:r>
              <w:rPr>
                <w:b w:val="0"/>
                <w:bCs/>
                <w:sz w:val="22"/>
              </w:rPr>
              <w:t xml:space="preserve">, </w:t>
            </w:r>
            <w:r w:rsidRPr="003578FD">
              <w:rPr>
                <w:b w:val="0"/>
                <w:bCs/>
                <w:sz w:val="22"/>
              </w:rPr>
              <w:t xml:space="preserve">and the winners are the team which, at the end of the night, have correctly answered the greatest number of </w:t>
            </w:r>
          </w:p>
          <w:p w14:paraId="1F56DF89" w14:textId="603FD00D" w:rsidR="00D56784" w:rsidRPr="003578FD" w:rsidRDefault="00D56784" w:rsidP="00D5678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013A57" w:themeColor="accent1" w:themeShade="BF"/>
              <w:bottom w:val="single" w:sz="4" w:space="0" w:color="auto"/>
            </w:tcBorders>
            <w:tcMar>
              <w:left w:w="113" w:type="dxa"/>
            </w:tcMar>
          </w:tcPr>
          <w:p w14:paraId="5153E558" w14:textId="77777777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9C5580">
              <w:rPr>
                <w:b w:val="0"/>
                <w:bCs/>
                <w:sz w:val="22"/>
              </w:rPr>
              <w:t xml:space="preserve">$1,500 </w:t>
            </w:r>
            <w:r>
              <w:rPr>
                <w:b w:val="0"/>
                <w:bCs/>
                <w:sz w:val="22"/>
              </w:rPr>
              <w:t xml:space="preserve">minimum amount required </w:t>
            </w:r>
            <w:r w:rsidRPr="009C5580">
              <w:rPr>
                <w:b w:val="0"/>
                <w:bCs/>
                <w:sz w:val="22"/>
              </w:rPr>
              <w:t xml:space="preserve">to cover </w:t>
            </w:r>
            <w:r w:rsidRPr="003578FD">
              <w:rPr>
                <w:b w:val="0"/>
                <w:bCs/>
                <w:sz w:val="22"/>
              </w:rPr>
              <w:t>the cost of prizes, some raffles, nibbles for the table and some silent auction items.</w:t>
            </w:r>
          </w:p>
          <w:p w14:paraId="2AD1E53B" w14:textId="1A9243CD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E1044C">
              <w:rPr>
                <w:sz w:val="22"/>
                <w:highlight w:val="yellow"/>
              </w:rPr>
              <w:t>Harcourts Cooper &amp; Co – Auctioneer.</w:t>
            </w:r>
          </w:p>
          <w:p w14:paraId="62CA57CB" w14:textId="3E31E320" w:rsidR="00D56784" w:rsidRPr="00F00630" w:rsidRDefault="00D56784" w:rsidP="00D5678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1359" w:type="dxa"/>
            <w:vMerge w:val="restart"/>
            <w:tcBorders>
              <w:top w:val="single" w:sz="4" w:space="0" w:color="013A57" w:themeColor="accent1" w:themeShade="BF"/>
              <w:bottom w:val="single" w:sz="4" w:space="0" w:color="auto"/>
            </w:tcBorders>
            <w:tcMar>
              <w:left w:w="113" w:type="dxa"/>
            </w:tcMar>
          </w:tcPr>
          <w:p w14:paraId="0796FC76" w14:textId="12E9158F" w:rsidR="00D56784" w:rsidRPr="00261D86" w:rsidRDefault="00D56784" w:rsidP="00D5678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$100 - $1,000</w:t>
            </w:r>
          </w:p>
        </w:tc>
      </w:tr>
      <w:tr w:rsidR="002E5B24" w:rsidRPr="00261D86" w14:paraId="5D9F0BCC" w14:textId="77777777" w:rsidTr="00E61D27">
        <w:trPr>
          <w:gridAfter w:val="1"/>
          <w:wAfter w:w="1359" w:type="dxa"/>
          <w:trHeight w:val="227"/>
          <w:jc w:val="center"/>
        </w:trPr>
        <w:tc>
          <w:tcPr>
            <w:tcW w:w="4395" w:type="dxa"/>
            <w:gridSpan w:val="2"/>
            <w:tcBorders>
              <w:top w:val="nil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30A00491" w14:textId="110CCDFA" w:rsidR="00DB7402" w:rsidRDefault="00DB7402" w:rsidP="00DB7402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jc w:val="center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 xml:space="preserve"> </w:t>
            </w:r>
          </w:p>
        </w:tc>
        <w:tc>
          <w:tcPr>
            <w:tcW w:w="6237" w:type="dxa"/>
            <w:vMerge/>
            <w:tcBorders>
              <w:top w:val="nil"/>
              <w:bottom w:val="single" w:sz="4" w:space="0" w:color="auto"/>
            </w:tcBorders>
          </w:tcPr>
          <w:p w14:paraId="05DBF8DC" w14:textId="77777777" w:rsidR="002E5B24" w:rsidRDefault="002E5B24" w:rsidP="003578FD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2409" w:type="dxa"/>
            <w:vMerge/>
            <w:tcBorders>
              <w:top w:val="nil"/>
              <w:bottom w:val="single" w:sz="4" w:space="0" w:color="auto"/>
            </w:tcBorders>
            <w:tcMar>
              <w:left w:w="113" w:type="dxa"/>
            </w:tcMar>
          </w:tcPr>
          <w:p w14:paraId="62E6BCA7" w14:textId="77777777" w:rsidR="002E5B24" w:rsidRPr="009C5580" w:rsidRDefault="002E5B24" w:rsidP="003578FD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1359" w:type="dxa"/>
            <w:vMerge/>
            <w:tcBorders>
              <w:top w:val="nil"/>
              <w:bottom w:val="single" w:sz="4" w:space="0" w:color="auto"/>
            </w:tcBorders>
            <w:tcMar>
              <w:left w:w="113" w:type="dxa"/>
            </w:tcMar>
          </w:tcPr>
          <w:p w14:paraId="48E03D5E" w14:textId="77777777" w:rsidR="002E5B24" w:rsidRDefault="002E5B24" w:rsidP="00C156F9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</w:tr>
      <w:tr w:rsidR="007D6896" w:rsidRPr="00261D86" w14:paraId="3C8833F6" w14:textId="77777777" w:rsidTr="00E61D27">
        <w:trPr>
          <w:gridAfter w:val="1"/>
          <w:wAfter w:w="1359" w:type="dxa"/>
          <w:trHeight w:val="296"/>
          <w:tblHeader/>
          <w:jc w:val="center"/>
        </w:trPr>
        <w:tc>
          <w:tcPr>
            <w:tcW w:w="3119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6983ACA3" w14:textId="17ABC20D" w:rsidR="008D2202" w:rsidRPr="00261D86" w:rsidRDefault="008D2202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lastRenderedPageBreak/>
              <w:t>Event/Project</w:t>
            </w:r>
          </w:p>
        </w:tc>
        <w:tc>
          <w:tcPr>
            <w:tcW w:w="1276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shd w:val="clear" w:color="auto" w:fill="013A57" w:themeFill="accent1" w:themeFillShade="BF"/>
          </w:tcPr>
          <w:p w14:paraId="7B82CA52" w14:textId="33402765" w:rsidR="008D2202" w:rsidRDefault="004E3EC2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br/>
            </w:r>
            <w:r w:rsidR="008D2202">
              <w:rPr>
                <w:b/>
                <w:color w:val="FFFFFF" w:themeColor="background1"/>
                <w:sz w:val="22"/>
                <w:szCs w:val="22"/>
              </w:rPr>
              <w:t>When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013A57" w:themeColor="accent1" w:themeShade="BF"/>
            </w:tcBorders>
            <w:shd w:val="clear" w:color="auto" w:fill="013A57" w:themeFill="accent1" w:themeFillShade="BF"/>
          </w:tcPr>
          <w:p w14:paraId="63989536" w14:textId="3F3409C9" w:rsidR="008D2202" w:rsidRPr="00261D86" w:rsidRDefault="004E3EC2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br/>
            </w:r>
            <w:r w:rsidR="008D2202">
              <w:rPr>
                <w:b/>
                <w:color w:val="FFFFFF" w:themeColor="background1"/>
                <w:sz w:val="22"/>
                <w:szCs w:val="22"/>
              </w:rPr>
              <w:t>Description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013A57" w:themeColor="accent1" w:themeShade="BF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6FA12855" w14:textId="77777777" w:rsidR="008D2202" w:rsidRPr="00261D86" w:rsidRDefault="008D2202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 w:rsidRPr="00261D86">
              <w:rPr>
                <w:b/>
                <w:color w:val="FFFFFF" w:themeColor="background1"/>
                <w:sz w:val="22"/>
                <w:szCs w:val="22"/>
              </w:rPr>
              <w:t>Principal Sponsor:</w:t>
            </w:r>
            <w:r>
              <w:rPr>
                <w:b/>
                <w:color w:val="FFFFFF" w:themeColor="background1"/>
                <w:sz w:val="22"/>
                <w:szCs w:val="22"/>
              </w:rPr>
              <w:t xml:space="preserve"> $ Amount</w:t>
            </w:r>
          </w:p>
        </w:tc>
        <w:tc>
          <w:tcPr>
            <w:tcW w:w="1359" w:type="dxa"/>
            <w:tcBorders>
              <w:top w:val="single" w:sz="4" w:space="0" w:color="auto"/>
              <w:bottom w:val="single" w:sz="4" w:space="0" w:color="013A57" w:themeColor="accent1" w:themeShade="BF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14953E6A" w14:textId="77777777" w:rsidR="008D2202" w:rsidRPr="00261D86" w:rsidRDefault="008D2202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 w:rsidRPr="00261D86">
              <w:rPr>
                <w:b/>
                <w:color w:val="FFFFFF" w:themeColor="background1"/>
                <w:sz w:val="22"/>
                <w:szCs w:val="22"/>
              </w:rPr>
              <w:t xml:space="preserve">Support Sponsor: </w:t>
            </w:r>
            <w:r>
              <w:rPr>
                <w:b/>
                <w:color w:val="FFFFFF" w:themeColor="background1"/>
                <w:sz w:val="22"/>
                <w:szCs w:val="22"/>
              </w:rPr>
              <w:t>$ Amount</w:t>
            </w:r>
          </w:p>
        </w:tc>
      </w:tr>
      <w:tr w:rsidR="004D0534" w:rsidRPr="00261D86" w14:paraId="4FEC5ECD" w14:textId="77777777" w:rsidTr="00E61D27">
        <w:trPr>
          <w:gridAfter w:val="1"/>
          <w:wAfter w:w="1359" w:type="dxa"/>
          <w:trHeight w:val="227"/>
          <w:jc w:val="center"/>
        </w:trPr>
        <w:tc>
          <w:tcPr>
            <w:tcW w:w="3119" w:type="dxa"/>
            <w:tcBorders>
              <w:top w:val="single" w:sz="4" w:space="0" w:color="013A57" w:themeColor="accent1" w:themeShade="BF"/>
              <w:bottom w:val="nil"/>
            </w:tcBorders>
            <w:tcMar>
              <w:left w:w="113" w:type="dxa"/>
            </w:tcMar>
          </w:tcPr>
          <w:p w14:paraId="747CBDAB" w14:textId="2BE57C70" w:rsidR="00E61D27" w:rsidRDefault="00E61D27" w:rsidP="00E61D27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Family Whittaker’s</w:t>
            </w:r>
            <w:r w:rsidRPr="00377C7F">
              <w:rPr>
                <w:sz w:val="24"/>
                <w:szCs w:val="24"/>
              </w:rPr>
              <w:t xml:space="preserve"> Chocolate</w:t>
            </w:r>
            <w:r w:rsidR="006C5F3E">
              <w:rPr>
                <w:sz w:val="24"/>
                <w:szCs w:val="24"/>
              </w:rPr>
              <w:t>/ or similar TBC</w:t>
            </w:r>
          </w:p>
          <w:p w14:paraId="70854B45" w14:textId="77777777" w:rsidR="00E61D27" w:rsidRDefault="00E61D27" w:rsidP="00E61D27">
            <w:pPr>
              <w:spacing w:before="120" w:after="120"/>
              <w:rPr>
                <w:sz w:val="24"/>
                <w:szCs w:val="24"/>
              </w:rPr>
            </w:pPr>
            <w:r w:rsidRPr="00377C7F">
              <w:rPr>
                <w:sz w:val="24"/>
                <w:szCs w:val="24"/>
              </w:rPr>
              <w:t xml:space="preserve"> Fundraiser</w:t>
            </w:r>
          </w:p>
          <w:p w14:paraId="569A9CBC" w14:textId="15CEFFFF" w:rsidR="004D0534" w:rsidRPr="0062222D" w:rsidRDefault="004D0534" w:rsidP="004D0534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13A57" w:themeColor="accent1" w:themeShade="BF"/>
              <w:bottom w:val="nil"/>
            </w:tcBorders>
          </w:tcPr>
          <w:p w14:paraId="184ED90D" w14:textId="3DC02806" w:rsidR="004D0534" w:rsidRDefault="00E61D27" w:rsidP="004D053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4D0534" w:rsidRPr="00DB7402">
              <w:rPr>
                <w:sz w:val="22"/>
              </w:rPr>
              <w:t xml:space="preserve">Term </w:t>
            </w:r>
            <w:r w:rsidR="004D0534">
              <w:rPr>
                <w:sz w:val="22"/>
              </w:rPr>
              <w:t>3</w:t>
            </w:r>
          </w:p>
          <w:p w14:paraId="512D8DEB" w14:textId="77777777" w:rsidR="004D0534" w:rsidRDefault="004D0534" w:rsidP="004D053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sz w:val="22"/>
              </w:rPr>
            </w:pPr>
          </w:p>
          <w:p w14:paraId="047BBE34" w14:textId="23E988B0" w:rsidR="004D0534" w:rsidRPr="00DB7402" w:rsidRDefault="004D0534" w:rsidP="004D053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sz w:val="22"/>
              </w:rPr>
            </w:pPr>
          </w:p>
        </w:tc>
        <w:tc>
          <w:tcPr>
            <w:tcW w:w="6237" w:type="dxa"/>
            <w:vMerge w:val="restart"/>
            <w:tcBorders>
              <w:top w:val="single" w:sz="4" w:space="0" w:color="013A57" w:themeColor="accent1" w:themeShade="BF"/>
            </w:tcBorders>
          </w:tcPr>
          <w:p w14:paraId="54E9DAF8" w14:textId="77777777" w:rsidR="00E61D27" w:rsidRPr="004F5025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Cs/>
                <w:sz w:val="22"/>
              </w:rPr>
            </w:pPr>
            <w:r w:rsidRPr="0087616A">
              <w:rPr>
                <w:b w:val="0"/>
                <w:bCs/>
                <w:sz w:val="22"/>
              </w:rPr>
              <w:t xml:space="preserve">This </w:t>
            </w:r>
            <w:r w:rsidRPr="00D20372">
              <w:rPr>
                <w:b w:val="0"/>
                <w:bCs/>
                <w:sz w:val="22"/>
              </w:rPr>
              <w:t xml:space="preserve">is a great way to support the </w:t>
            </w:r>
            <w:r>
              <w:rPr>
                <w:b w:val="0"/>
                <w:bCs/>
                <w:sz w:val="22"/>
              </w:rPr>
              <w:t>school</w:t>
            </w:r>
            <w:r w:rsidRPr="00D20372">
              <w:rPr>
                <w:b w:val="0"/>
                <w:bCs/>
                <w:sz w:val="22"/>
              </w:rPr>
              <w:t xml:space="preserve"> (especially if you love chocolate!!).</w:t>
            </w:r>
            <w:r>
              <w:rPr>
                <w:b w:val="0"/>
                <w:bCs/>
                <w:sz w:val="22"/>
              </w:rPr>
              <w:t xml:space="preserve"> Launch date is </w:t>
            </w:r>
            <w:r>
              <w:rPr>
                <w:bCs/>
                <w:sz w:val="22"/>
              </w:rPr>
              <w:t>XXX 2025.</w:t>
            </w:r>
          </w:p>
          <w:p w14:paraId="2A824D03" w14:textId="77777777" w:rsidR="00E61D27" w:rsidRPr="0087616A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87616A">
              <w:rPr>
                <w:b w:val="0"/>
                <w:bCs/>
                <w:sz w:val="22"/>
              </w:rPr>
              <w:t>The chocolate is delivered in boxes to each family/eldest child to sell at least one box of Whittaker’s Chocolates.</w:t>
            </w:r>
          </w:p>
          <w:p w14:paraId="2094A5F7" w14:textId="63D13BA9" w:rsidR="004D0534" w:rsidRPr="0087616A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rFonts w:ascii="Helvetica" w:hAnsi="Helvetica"/>
                <w:color w:val="303030"/>
                <w:sz w:val="20"/>
                <w:szCs w:val="20"/>
                <w:shd w:val="clear" w:color="auto" w:fill="FFFFFF"/>
              </w:rPr>
            </w:pPr>
            <w:r w:rsidRPr="0087616A">
              <w:rPr>
                <w:b w:val="0"/>
                <w:bCs/>
                <w:sz w:val="22"/>
              </w:rPr>
              <w:t>There are some great prizes and incentives for the kids to get involved, and a major spot prize up for grabs!</w:t>
            </w:r>
          </w:p>
        </w:tc>
        <w:tc>
          <w:tcPr>
            <w:tcW w:w="2409" w:type="dxa"/>
            <w:vMerge w:val="restart"/>
            <w:tcBorders>
              <w:top w:val="single" w:sz="4" w:space="0" w:color="013A57" w:themeColor="accent1" w:themeShade="BF"/>
            </w:tcBorders>
            <w:tcMar>
              <w:left w:w="113" w:type="dxa"/>
            </w:tcMar>
          </w:tcPr>
          <w:p w14:paraId="01AFC834" w14:textId="3FD4314E" w:rsidR="00E61D27" w:rsidRDefault="00E61D27" w:rsidP="004D053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F506F2">
              <w:rPr>
                <w:b w:val="0"/>
                <w:bCs/>
                <w:sz w:val="22"/>
              </w:rPr>
              <w:t>$1,000 minimum amount required to cover the cost of prizes to help incentivise sales!</w:t>
            </w:r>
          </w:p>
        </w:tc>
        <w:tc>
          <w:tcPr>
            <w:tcW w:w="1359" w:type="dxa"/>
            <w:vMerge w:val="restart"/>
            <w:tcBorders>
              <w:top w:val="single" w:sz="4" w:space="0" w:color="013A57" w:themeColor="accent1" w:themeShade="BF"/>
            </w:tcBorders>
            <w:tcMar>
              <w:left w:w="113" w:type="dxa"/>
            </w:tcMar>
          </w:tcPr>
          <w:p w14:paraId="4FA033B4" w14:textId="19E2378C" w:rsidR="004D0534" w:rsidRDefault="00E61D27" w:rsidP="004D0534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$100 - $1,000</w:t>
            </w:r>
          </w:p>
        </w:tc>
      </w:tr>
      <w:tr w:rsidR="00E61D27" w:rsidRPr="00261D86" w14:paraId="4B85494C" w14:textId="4F35E80A" w:rsidTr="00E61D27">
        <w:trPr>
          <w:trHeight w:val="227"/>
          <w:jc w:val="center"/>
        </w:trPr>
        <w:tc>
          <w:tcPr>
            <w:tcW w:w="4395" w:type="dxa"/>
            <w:gridSpan w:val="2"/>
            <w:tcBorders>
              <w:top w:val="nil"/>
              <w:bottom w:val="nil"/>
            </w:tcBorders>
            <w:tcMar>
              <w:left w:w="113" w:type="dxa"/>
            </w:tcMar>
          </w:tcPr>
          <w:p w14:paraId="65502CCA" w14:textId="0A6D9BF1" w:rsidR="00E61D27" w:rsidRPr="0046729F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jc w:val="center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noProof/>
                <w:sz w:val="24"/>
                <w:szCs w:val="24"/>
              </w:rPr>
              <w:drawing>
                <wp:inline distT="0" distB="0" distL="0" distR="0" wp14:anchorId="2A041850" wp14:editId="7A256B88">
                  <wp:extent cx="1521070" cy="1140712"/>
                  <wp:effectExtent l="0" t="0" r="3175" b="2540"/>
                  <wp:docPr id="683584658" name="Picture 68358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070" cy="114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Merge/>
          </w:tcPr>
          <w:p w14:paraId="4FD3203E" w14:textId="77777777" w:rsidR="00E61D27" w:rsidRPr="008D2202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2409" w:type="dxa"/>
            <w:vMerge/>
            <w:tcMar>
              <w:left w:w="113" w:type="dxa"/>
            </w:tcMar>
          </w:tcPr>
          <w:p w14:paraId="7188C2B6" w14:textId="77777777" w:rsidR="00E61D27" w:rsidRPr="008D2202" w:rsidRDefault="00E61D27" w:rsidP="00E61D27">
            <w:pPr>
              <w:pStyle w:val="BodyText"/>
              <w:spacing w:before="1" w:line="278" w:lineRule="auto"/>
              <w:ind w:left="240" w:right="226"/>
              <w:rPr>
                <w:rFonts w:asciiTheme="minorHAnsi" w:eastAsiaTheme="minorEastAsia" w:hAnsiTheme="minorHAnsi" w:cstheme="minorBidi"/>
                <w:bCs/>
                <w:color w:val="082A75" w:themeColor="text2"/>
                <w:sz w:val="22"/>
                <w:szCs w:val="22"/>
              </w:rPr>
            </w:pPr>
          </w:p>
        </w:tc>
        <w:tc>
          <w:tcPr>
            <w:tcW w:w="1359" w:type="dxa"/>
            <w:vMerge/>
            <w:tcMar>
              <w:left w:w="113" w:type="dxa"/>
            </w:tcMar>
          </w:tcPr>
          <w:p w14:paraId="26A2B84E" w14:textId="77777777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1359" w:type="dxa"/>
          </w:tcPr>
          <w:p w14:paraId="62139A94" w14:textId="7C606A7D" w:rsidR="00E61D27" w:rsidRPr="00261D86" w:rsidRDefault="00E61D27" w:rsidP="00E61D27">
            <w:pPr>
              <w:spacing w:after="200"/>
            </w:pPr>
          </w:p>
        </w:tc>
      </w:tr>
      <w:tr w:rsidR="00E61D27" w:rsidRPr="00261D86" w14:paraId="7F556478" w14:textId="77777777" w:rsidTr="00E61D27">
        <w:trPr>
          <w:gridAfter w:val="1"/>
          <w:wAfter w:w="1359" w:type="dxa"/>
          <w:trHeight w:val="227"/>
          <w:jc w:val="center"/>
        </w:trPr>
        <w:tc>
          <w:tcPr>
            <w:tcW w:w="3119" w:type="dxa"/>
            <w:tcBorders>
              <w:top w:val="single" w:sz="4" w:space="0" w:color="013A57" w:themeColor="accent1" w:themeShade="BF"/>
              <w:bottom w:val="nil"/>
            </w:tcBorders>
            <w:tcMar>
              <w:left w:w="113" w:type="dxa"/>
            </w:tcMar>
          </w:tcPr>
          <w:p w14:paraId="503E3AD5" w14:textId="196B4DE7" w:rsidR="00E61D27" w:rsidRPr="00553C5B" w:rsidRDefault="00E61D27" w:rsidP="00E61D27">
            <w:pPr>
              <w:spacing w:before="120" w:after="120"/>
              <w:rPr>
                <w:sz w:val="24"/>
                <w:szCs w:val="24"/>
              </w:rPr>
            </w:pPr>
            <w:r w:rsidRPr="00377C7F">
              <w:rPr>
                <w:sz w:val="24"/>
                <w:szCs w:val="24"/>
              </w:rPr>
              <w:t xml:space="preserve">Agriculture Day and </w:t>
            </w:r>
            <w:r>
              <w:rPr>
                <w:sz w:val="24"/>
                <w:szCs w:val="24"/>
              </w:rPr>
              <w:br/>
            </w:r>
            <w:r w:rsidRPr="00377C7F">
              <w:rPr>
                <w:sz w:val="24"/>
                <w:szCs w:val="24"/>
              </w:rPr>
              <w:t>Country Fair</w:t>
            </w:r>
          </w:p>
        </w:tc>
        <w:tc>
          <w:tcPr>
            <w:tcW w:w="1276" w:type="dxa"/>
            <w:tcBorders>
              <w:top w:val="single" w:sz="4" w:space="0" w:color="013A57" w:themeColor="accent1" w:themeShade="BF"/>
              <w:bottom w:val="nil"/>
            </w:tcBorders>
          </w:tcPr>
          <w:p w14:paraId="7E63EEBE" w14:textId="1A87952B" w:rsidR="00E61D27" w:rsidRPr="00DB7402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sz w:val="24"/>
                <w:szCs w:val="24"/>
              </w:rPr>
            </w:pPr>
            <w:r w:rsidRPr="00DB7402">
              <w:rPr>
                <w:sz w:val="24"/>
                <w:szCs w:val="24"/>
              </w:rPr>
              <w:t>Term 4</w:t>
            </w:r>
          </w:p>
        </w:tc>
        <w:tc>
          <w:tcPr>
            <w:tcW w:w="6237" w:type="dxa"/>
            <w:vMerge w:val="restart"/>
            <w:tcBorders>
              <w:top w:val="single" w:sz="4" w:space="0" w:color="013A57" w:themeColor="accent1" w:themeShade="BF"/>
            </w:tcBorders>
          </w:tcPr>
          <w:p w14:paraId="0406159D" w14:textId="3F8F6B92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8D2202">
              <w:rPr>
                <w:b w:val="0"/>
                <w:bCs/>
                <w:sz w:val="22"/>
              </w:rPr>
              <w:t>Ag Day</w:t>
            </w:r>
            <w:r>
              <w:rPr>
                <w:b w:val="0"/>
                <w:bCs/>
                <w:sz w:val="22"/>
              </w:rPr>
              <w:t xml:space="preserve"> is on </w:t>
            </w:r>
            <w:r w:rsidRPr="004D0534">
              <w:rPr>
                <w:bCs/>
                <w:sz w:val="22"/>
              </w:rPr>
              <w:t>2</w:t>
            </w:r>
            <w:r>
              <w:rPr>
                <w:bCs/>
                <w:sz w:val="22"/>
              </w:rPr>
              <w:t>4</w:t>
            </w:r>
            <w:r w:rsidRPr="004D0534">
              <w:rPr>
                <w:bCs/>
                <w:sz w:val="22"/>
              </w:rPr>
              <w:t>th October 202</w:t>
            </w:r>
            <w:r>
              <w:rPr>
                <w:bCs/>
                <w:sz w:val="22"/>
              </w:rPr>
              <w:t>5</w:t>
            </w:r>
            <w:r>
              <w:rPr>
                <w:b w:val="0"/>
                <w:bCs/>
                <w:sz w:val="22"/>
              </w:rPr>
              <w:t>, it</w:t>
            </w:r>
            <w:r w:rsidRPr="008D2202">
              <w:rPr>
                <w:b w:val="0"/>
                <w:bCs/>
                <w:sz w:val="22"/>
              </w:rPr>
              <w:t xml:space="preserve"> has been held annually at Wainui School</w:t>
            </w:r>
            <w:r>
              <w:rPr>
                <w:b w:val="0"/>
                <w:bCs/>
                <w:sz w:val="22"/>
              </w:rPr>
              <w:t xml:space="preserve"> since the early 1950s</w:t>
            </w:r>
            <w:r w:rsidRPr="008D2202">
              <w:rPr>
                <w:b w:val="0"/>
                <w:bCs/>
                <w:sz w:val="22"/>
              </w:rPr>
              <w:t xml:space="preserve">. This </w:t>
            </w:r>
            <w:r>
              <w:rPr>
                <w:b w:val="0"/>
                <w:bCs/>
                <w:sz w:val="22"/>
              </w:rPr>
              <w:t>event</w:t>
            </w:r>
            <w:r w:rsidRPr="008D2202">
              <w:rPr>
                <w:b w:val="0"/>
                <w:bCs/>
                <w:sz w:val="22"/>
              </w:rPr>
              <w:t xml:space="preserve"> attracts parents, grandparents, aunts, uncles, friends, past pupils, other schools and neighbours. </w:t>
            </w:r>
          </w:p>
          <w:p w14:paraId="3542C183" w14:textId="2AC93514" w:rsidR="00E61D27" w:rsidRPr="008D2202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8D2202">
              <w:rPr>
                <w:b w:val="0"/>
                <w:bCs/>
                <w:sz w:val="22"/>
              </w:rPr>
              <w:t>This day has various activities, both indoor and outdoor. Children raise a pet calf, lamb, kid goat or chicken to present in various categories. Ribbons are distributed after judging. We have a country market fair where stallholders can sell their wares and we have Fair games for the children and adults alike!</w:t>
            </w:r>
          </w:p>
        </w:tc>
        <w:tc>
          <w:tcPr>
            <w:tcW w:w="2409" w:type="dxa"/>
            <w:vMerge w:val="restart"/>
            <w:tcBorders>
              <w:top w:val="single" w:sz="4" w:space="0" w:color="013A57" w:themeColor="accent1" w:themeShade="BF"/>
            </w:tcBorders>
            <w:tcMar>
              <w:left w:w="113" w:type="dxa"/>
            </w:tcMar>
          </w:tcPr>
          <w:p w14:paraId="0CDCB4A5" w14:textId="77777777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682CC8">
              <w:rPr>
                <w:b w:val="0"/>
                <w:bCs/>
                <w:sz w:val="22"/>
              </w:rPr>
              <w:t>$2,500 minimum amount required to cover the cost of food, entertainment, drinks and raffles.</w:t>
            </w:r>
          </w:p>
          <w:p w14:paraId="5D068F5C" w14:textId="1352EBF1" w:rsidR="00E61D27" w:rsidRPr="0015206A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E1044C">
              <w:rPr>
                <w:sz w:val="22"/>
                <w:highlight w:val="yellow"/>
              </w:rPr>
              <w:t>Harcourts Cooper &amp; Co – Coffee &amp; Cone.</w:t>
            </w:r>
          </w:p>
        </w:tc>
        <w:tc>
          <w:tcPr>
            <w:tcW w:w="1359" w:type="dxa"/>
            <w:vMerge w:val="restart"/>
            <w:tcBorders>
              <w:top w:val="single" w:sz="4" w:space="0" w:color="013A57" w:themeColor="accent1" w:themeShade="BF"/>
            </w:tcBorders>
            <w:tcMar>
              <w:left w:w="113" w:type="dxa"/>
            </w:tcMar>
          </w:tcPr>
          <w:p w14:paraId="5FB6B548" w14:textId="1B781850" w:rsidR="00E61D27" w:rsidRPr="00261D86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$100 - $1,000</w:t>
            </w:r>
          </w:p>
        </w:tc>
      </w:tr>
      <w:tr w:rsidR="00E61D27" w:rsidRPr="00261D86" w14:paraId="61E3AC23" w14:textId="77777777" w:rsidTr="00E61D27">
        <w:trPr>
          <w:gridAfter w:val="1"/>
          <w:wAfter w:w="1359" w:type="dxa"/>
          <w:trHeight w:val="227"/>
          <w:jc w:val="center"/>
        </w:trPr>
        <w:tc>
          <w:tcPr>
            <w:tcW w:w="4395" w:type="dxa"/>
            <w:gridSpan w:val="2"/>
            <w:tcBorders>
              <w:top w:val="nil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1F497F24" w14:textId="4BFCB0E2" w:rsidR="00E61D27" w:rsidRPr="0046729F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noProof/>
                <w:sz w:val="24"/>
                <w:szCs w:val="24"/>
              </w:rPr>
              <w:drawing>
                <wp:inline distT="0" distB="0" distL="0" distR="0" wp14:anchorId="24E88191" wp14:editId="3DCFBB78">
                  <wp:extent cx="1591163" cy="1079718"/>
                  <wp:effectExtent l="0" t="0" r="9525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367" b="27040"/>
                          <a:stretch/>
                        </pic:blipFill>
                        <pic:spPr bwMode="auto">
                          <a:xfrm>
                            <a:off x="0" y="0"/>
                            <a:ext cx="1599188" cy="1085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Merge/>
            <w:tcBorders>
              <w:bottom w:val="single" w:sz="4" w:space="0" w:color="013A57" w:themeColor="accent1" w:themeShade="BF"/>
            </w:tcBorders>
          </w:tcPr>
          <w:p w14:paraId="619F55B4" w14:textId="77777777" w:rsidR="00E61D27" w:rsidRPr="008D2202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2409" w:type="dxa"/>
            <w:vMerge/>
            <w:tcBorders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38A7BB20" w14:textId="77777777" w:rsidR="00E61D27" w:rsidRPr="008D2202" w:rsidRDefault="00E61D27" w:rsidP="00E61D27">
            <w:pPr>
              <w:pStyle w:val="BodyText"/>
              <w:spacing w:before="1" w:line="278" w:lineRule="auto"/>
              <w:ind w:left="240" w:right="226"/>
              <w:rPr>
                <w:rFonts w:asciiTheme="minorHAnsi" w:eastAsiaTheme="minorEastAsia" w:hAnsiTheme="minorHAnsi" w:cstheme="minorBidi"/>
                <w:bCs/>
                <w:color w:val="082A75" w:themeColor="text2"/>
                <w:sz w:val="22"/>
                <w:szCs w:val="22"/>
              </w:rPr>
            </w:pPr>
          </w:p>
        </w:tc>
        <w:tc>
          <w:tcPr>
            <w:tcW w:w="1359" w:type="dxa"/>
            <w:vMerge/>
            <w:tcBorders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15C28136" w14:textId="77777777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</w:tr>
      <w:tr w:rsidR="00E61D27" w:rsidRPr="00261D86" w14:paraId="6B6456EF" w14:textId="77777777" w:rsidTr="00E61D27">
        <w:trPr>
          <w:gridAfter w:val="1"/>
          <w:wAfter w:w="1359" w:type="dxa"/>
          <w:trHeight w:val="227"/>
          <w:jc w:val="center"/>
        </w:trPr>
        <w:tc>
          <w:tcPr>
            <w:tcW w:w="3119" w:type="dxa"/>
            <w:tcBorders>
              <w:top w:val="single" w:sz="4" w:space="0" w:color="013A57" w:themeColor="accent1" w:themeShade="BF"/>
              <w:bottom w:val="nil"/>
            </w:tcBorders>
            <w:tcMar>
              <w:left w:w="113" w:type="dxa"/>
            </w:tcMar>
          </w:tcPr>
          <w:p w14:paraId="17F3A28D" w14:textId="4360004B" w:rsidR="00E61D27" w:rsidRDefault="00E61D27" w:rsidP="00E61D27">
            <w:pPr>
              <w:spacing w:before="120" w:after="120"/>
              <w:rPr>
                <w:sz w:val="22"/>
              </w:rPr>
            </w:pPr>
            <w:r w:rsidRPr="00377C7F">
              <w:rPr>
                <w:sz w:val="24"/>
                <w:szCs w:val="24"/>
              </w:rPr>
              <w:t>Christmas in the Country</w:t>
            </w:r>
            <w:r>
              <w:rPr>
                <w:sz w:val="22"/>
              </w:rPr>
              <w:br/>
            </w:r>
          </w:p>
        </w:tc>
        <w:tc>
          <w:tcPr>
            <w:tcW w:w="1276" w:type="dxa"/>
            <w:tcBorders>
              <w:top w:val="single" w:sz="4" w:space="0" w:color="013A57" w:themeColor="accent1" w:themeShade="BF"/>
              <w:bottom w:val="nil"/>
            </w:tcBorders>
          </w:tcPr>
          <w:p w14:paraId="78AFC3AD" w14:textId="651A9F74" w:rsidR="00E61D27" w:rsidRPr="00DB7402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sz w:val="22"/>
              </w:rPr>
            </w:pPr>
            <w:r w:rsidRPr="00DB7402">
              <w:rPr>
                <w:sz w:val="22"/>
              </w:rPr>
              <w:t>Term 4</w:t>
            </w:r>
          </w:p>
        </w:tc>
        <w:tc>
          <w:tcPr>
            <w:tcW w:w="6237" w:type="dxa"/>
            <w:vMerge w:val="restart"/>
            <w:tcBorders>
              <w:top w:val="single" w:sz="4" w:space="0" w:color="013A57" w:themeColor="accent1" w:themeShade="BF"/>
              <w:bottom w:val="nil"/>
            </w:tcBorders>
          </w:tcPr>
          <w:p w14:paraId="109EE3B6" w14:textId="11E59C20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537BD0">
              <w:rPr>
                <w:b w:val="0"/>
                <w:bCs/>
                <w:sz w:val="22"/>
              </w:rPr>
              <w:t>Christmas in the Country</w:t>
            </w:r>
            <w:r>
              <w:rPr>
                <w:b w:val="0"/>
                <w:bCs/>
                <w:sz w:val="22"/>
              </w:rPr>
              <w:t xml:space="preserve"> is on </w:t>
            </w:r>
            <w:r>
              <w:rPr>
                <w:bCs/>
                <w:sz w:val="22"/>
              </w:rPr>
              <w:t>4</w:t>
            </w:r>
            <w:r w:rsidRPr="006A3339">
              <w:rPr>
                <w:bCs/>
                <w:sz w:val="22"/>
                <w:vertAlign w:val="superscript"/>
              </w:rPr>
              <w:t>th</w:t>
            </w:r>
            <w:r>
              <w:rPr>
                <w:bCs/>
                <w:sz w:val="22"/>
              </w:rPr>
              <w:t xml:space="preserve"> December </w:t>
            </w:r>
            <w:proofErr w:type="gramStart"/>
            <w:r>
              <w:rPr>
                <w:bCs/>
                <w:sz w:val="22"/>
              </w:rPr>
              <w:t>2025</w:t>
            </w:r>
            <w:r w:rsidRPr="006A3339">
              <w:rPr>
                <w:b w:val="0"/>
                <w:bCs/>
                <w:sz w:val="22"/>
              </w:rPr>
              <w:t>,</w:t>
            </w:r>
            <w:proofErr w:type="gramEnd"/>
            <w:r>
              <w:rPr>
                <w:bCs/>
                <w:sz w:val="22"/>
              </w:rPr>
              <w:t xml:space="preserve"> </w:t>
            </w:r>
            <w:r>
              <w:rPr>
                <w:b w:val="0"/>
                <w:bCs/>
                <w:sz w:val="22"/>
              </w:rPr>
              <w:t>it</w:t>
            </w:r>
            <w:r w:rsidRPr="00537BD0">
              <w:rPr>
                <w:b w:val="0"/>
                <w:bCs/>
                <w:sz w:val="22"/>
              </w:rPr>
              <w:t xml:space="preserve"> has become a wonderful Wainui School tradition. </w:t>
            </w:r>
          </w:p>
          <w:p w14:paraId="09F2B67E" w14:textId="46152E98" w:rsidR="00E61D27" w:rsidRPr="00F506F2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537BD0">
              <w:rPr>
                <w:b w:val="0"/>
                <w:bCs/>
                <w:sz w:val="22"/>
              </w:rPr>
              <w:t xml:space="preserve">We all meet at school in the early evening (normally in the last few weeks of school), to enjoy a picnic style dinner </w:t>
            </w:r>
            <w:r>
              <w:rPr>
                <w:b w:val="0"/>
                <w:bCs/>
                <w:sz w:val="22"/>
              </w:rPr>
              <w:t xml:space="preserve">and entertainment with </w:t>
            </w:r>
            <w:r w:rsidRPr="00537BD0">
              <w:rPr>
                <w:b w:val="0"/>
                <w:bCs/>
                <w:sz w:val="22"/>
              </w:rPr>
              <w:t>each school year group present</w:t>
            </w:r>
            <w:r>
              <w:rPr>
                <w:b w:val="0"/>
                <w:bCs/>
                <w:sz w:val="22"/>
              </w:rPr>
              <w:t>ing</w:t>
            </w:r>
            <w:r w:rsidRPr="00537BD0">
              <w:rPr>
                <w:b w:val="0"/>
                <w:bCs/>
                <w:sz w:val="22"/>
              </w:rPr>
              <w:t xml:space="preserve"> a couple of Christmas songs. There is lots of singing and dancing in between! The teachers serve hot pork rolls and man the BBQ </w:t>
            </w:r>
            <w:r>
              <w:rPr>
                <w:b w:val="0"/>
                <w:bCs/>
                <w:sz w:val="22"/>
              </w:rPr>
              <w:t>while the children entertain us with dancing and singing</w:t>
            </w:r>
            <w:r w:rsidRPr="00537BD0">
              <w:rPr>
                <w:b w:val="0"/>
                <w:bCs/>
                <w:sz w:val="22"/>
              </w:rPr>
              <w:t>.</w:t>
            </w:r>
          </w:p>
        </w:tc>
        <w:tc>
          <w:tcPr>
            <w:tcW w:w="2409" w:type="dxa"/>
            <w:vMerge w:val="restart"/>
            <w:tcBorders>
              <w:top w:val="single" w:sz="4" w:space="0" w:color="013A57" w:themeColor="accent1" w:themeShade="BF"/>
              <w:bottom w:val="nil"/>
            </w:tcBorders>
            <w:tcMar>
              <w:left w:w="113" w:type="dxa"/>
            </w:tcMar>
          </w:tcPr>
          <w:p w14:paraId="5902113C" w14:textId="5D6F77C4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141A1C">
              <w:rPr>
                <w:b w:val="0"/>
                <w:bCs/>
                <w:sz w:val="22"/>
              </w:rPr>
              <w:t xml:space="preserve">$1,500 minimum amount required to </w:t>
            </w:r>
            <w:r w:rsidRPr="00141A1C">
              <w:rPr>
                <w:b w:val="0"/>
                <w:bCs/>
                <w:sz w:val="22"/>
              </w:rPr>
              <w:lastRenderedPageBreak/>
              <w:t>cover the cost of food and drinks to sell and raffle items.</w:t>
            </w:r>
          </w:p>
          <w:p w14:paraId="3F4FAFF4" w14:textId="77777777" w:rsidR="00E61D27" w:rsidRPr="00F506F2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1359" w:type="dxa"/>
            <w:vMerge w:val="restart"/>
            <w:tcBorders>
              <w:top w:val="single" w:sz="4" w:space="0" w:color="013A57" w:themeColor="accent1" w:themeShade="BF"/>
              <w:bottom w:val="nil"/>
            </w:tcBorders>
            <w:tcMar>
              <w:left w:w="113" w:type="dxa"/>
            </w:tcMar>
          </w:tcPr>
          <w:p w14:paraId="6F1DF59C" w14:textId="5A9B4211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lastRenderedPageBreak/>
              <w:t>$100 – 500</w:t>
            </w:r>
          </w:p>
        </w:tc>
      </w:tr>
      <w:tr w:rsidR="00E61D27" w:rsidRPr="00261D86" w14:paraId="56327953" w14:textId="77777777" w:rsidTr="00E61D27">
        <w:trPr>
          <w:gridAfter w:val="1"/>
          <w:wAfter w:w="1359" w:type="dxa"/>
          <w:trHeight w:val="227"/>
          <w:jc w:val="center"/>
        </w:trPr>
        <w:tc>
          <w:tcPr>
            <w:tcW w:w="4395" w:type="dxa"/>
            <w:gridSpan w:val="2"/>
            <w:tcBorders>
              <w:top w:val="nil"/>
              <w:bottom w:val="single" w:sz="4" w:space="0" w:color="auto"/>
            </w:tcBorders>
            <w:tcMar>
              <w:left w:w="113" w:type="dxa"/>
            </w:tcMar>
          </w:tcPr>
          <w:p w14:paraId="44331D9D" w14:textId="7CD34597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>
              <w:rPr>
                <w:noProof/>
                <w:sz w:val="22"/>
              </w:rPr>
              <w:lastRenderedPageBreak/>
              <w:drawing>
                <wp:inline distT="0" distB="0" distL="0" distR="0" wp14:anchorId="793C11CC" wp14:editId="0A69CA31">
                  <wp:extent cx="2488670" cy="1143000"/>
                  <wp:effectExtent l="0" t="0" r="698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268" cy="11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Merge/>
            <w:tcBorders>
              <w:top w:val="nil"/>
              <w:bottom w:val="single" w:sz="4" w:space="0" w:color="auto"/>
            </w:tcBorders>
          </w:tcPr>
          <w:p w14:paraId="7803FA5B" w14:textId="77777777" w:rsidR="00E61D27" w:rsidRPr="00537BD0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  <w:tc>
          <w:tcPr>
            <w:tcW w:w="2409" w:type="dxa"/>
            <w:vMerge/>
            <w:tcBorders>
              <w:top w:val="nil"/>
              <w:bottom w:val="single" w:sz="4" w:space="0" w:color="auto"/>
            </w:tcBorders>
            <w:tcMar>
              <w:left w:w="113" w:type="dxa"/>
            </w:tcMar>
          </w:tcPr>
          <w:p w14:paraId="4BA86B98" w14:textId="77777777" w:rsidR="00E61D27" w:rsidRDefault="00E61D27" w:rsidP="00E61D27">
            <w:pPr>
              <w:pStyle w:val="BodyText"/>
              <w:spacing w:line="278" w:lineRule="auto"/>
              <w:ind w:left="240" w:right="332"/>
              <w:rPr>
                <w:rFonts w:asciiTheme="minorHAnsi" w:eastAsiaTheme="minorEastAsia" w:hAnsiTheme="minorHAnsi" w:cstheme="minorBidi"/>
                <w:bCs/>
                <w:color w:val="082A75" w:themeColor="text2"/>
                <w:sz w:val="22"/>
                <w:szCs w:val="22"/>
              </w:rPr>
            </w:pPr>
          </w:p>
        </w:tc>
        <w:tc>
          <w:tcPr>
            <w:tcW w:w="1359" w:type="dxa"/>
            <w:vMerge/>
            <w:tcBorders>
              <w:top w:val="nil"/>
              <w:bottom w:val="single" w:sz="4" w:space="0" w:color="auto"/>
            </w:tcBorders>
            <w:tcMar>
              <w:left w:w="113" w:type="dxa"/>
            </w:tcMar>
          </w:tcPr>
          <w:p w14:paraId="17348DD9" w14:textId="77777777" w:rsidR="00E61D27" w:rsidRDefault="00E61D27" w:rsidP="00E61D27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</w:p>
        </w:tc>
      </w:tr>
    </w:tbl>
    <w:p w14:paraId="24A20161" w14:textId="620A90F6" w:rsidR="00EA0B2B" w:rsidRDefault="00EA0B2B"/>
    <w:p w14:paraId="4A681CC9" w14:textId="77777777" w:rsidR="000C7298" w:rsidRPr="000C7298" w:rsidRDefault="000C7298" w:rsidP="000C7298"/>
    <w:p w14:paraId="598C87E4" w14:textId="55E44ED6" w:rsidR="004060C3" w:rsidRPr="00001A02" w:rsidRDefault="00BB51DC" w:rsidP="004060C3">
      <w:pPr>
        <w:pStyle w:val="Heading1"/>
        <w:tabs>
          <w:tab w:val="right" w:pos="10800"/>
        </w:tabs>
      </w:pPr>
      <w:r>
        <w:t xml:space="preserve">Event </w:t>
      </w:r>
      <w:r w:rsidR="004060C3">
        <w:t>Sponsorship Benefits</w:t>
      </w:r>
      <w:r w:rsidR="003B2729">
        <w:tab/>
      </w:r>
    </w:p>
    <w:p w14:paraId="535D5978" w14:textId="203B7A8F" w:rsidR="002179CC" w:rsidRPr="002179CC" w:rsidRDefault="00BB51DC" w:rsidP="002179CC">
      <w:pPr>
        <w:pStyle w:val="Heading2"/>
        <w:spacing w:before="120" w:after="120"/>
        <w:rPr>
          <w:rFonts w:eastAsiaTheme="minorEastAsia" w:cstheme="minorBidi"/>
          <w:sz w:val="24"/>
          <w:szCs w:val="24"/>
        </w:rPr>
      </w:pPr>
      <w:r>
        <w:rPr>
          <w:rFonts w:eastAsiaTheme="minorEastAsia" w:cstheme="minorBidi"/>
          <w:sz w:val="24"/>
          <w:szCs w:val="24"/>
        </w:rPr>
        <w:t xml:space="preserve">The benefits of providing sponsorship of </w:t>
      </w:r>
      <w:r w:rsidR="0062222D">
        <w:rPr>
          <w:rFonts w:eastAsiaTheme="minorEastAsia" w:cstheme="minorBidi"/>
          <w:sz w:val="24"/>
          <w:szCs w:val="24"/>
        </w:rPr>
        <w:t xml:space="preserve">a Wainui School </w:t>
      </w:r>
      <w:r>
        <w:rPr>
          <w:rFonts w:eastAsiaTheme="minorEastAsia" w:cstheme="minorBidi"/>
          <w:sz w:val="24"/>
          <w:szCs w:val="24"/>
        </w:rPr>
        <w:t xml:space="preserve">event </w:t>
      </w:r>
      <w:r w:rsidR="0062222D">
        <w:rPr>
          <w:rFonts w:eastAsiaTheme="minorEastAsia" w:cstheme="minorBidi"/>
          <w:sz w:val="24"/>
          <w:szCs w:val="24"/>
        </w:rPr>
        <w:t>promotes your business and extends your marketing and brand into our community.</w:t>
      </w:r>
    </w:p>
    <w:p w14:paraId="4E593CB8" w14:textId="77777777" w:rsidR="002179CC" w:rsidRPr="002179CC" w:rsidRDefault="002179CC" w:rsidP="002179CC"/>
    <w:tbl>
      <w:tblPr>
        <w:tblStyle w:val="ListTable6Colourful"/>
        <w:tblW w:w="4873" w:type="pct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2670"/>
        <w:gridCol w:w="5836"/>
        <w:gridCol w:w="5528"/>
      </w:tblGrid>
      <w:tr w:rsidR="00ED4E46" w:rsidRPr="00261D86" w14:paraId="719A88BF" w14:textId="77777777" w:rsidTr="00ED4E46">
        <w:trPr>
          <w:trHeight w:val="296"/>
          <w:tblHeader/>
        </w:trPr>
        <w:tc>
          <w:tcPr>
            <w:tcW w:w="2670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59907AAE" w14:textId="77777777" w:rsidR="006303DC" w:rsidRPr="00261D86" w:rsidRDefault="006303DC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 w:rsidRPr="00261D86">
              <w:rPr>
                <w:b/>
                <w:color w:val="FFFFFF" w:themeColor="background1"/>
                <w:sz w:val="22"/>
                <w:szCs w:val="22"/>
              </w:rPr>
              <w:t>Benefits</w:t>
            </w:r>
          </w:p>
        </w:tc>
        <w:tc>
          <w:tcPr>
            <w:tcW w:w="5836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16BF5695" w14:textId="66C3E114" w:rsidR="006303DC" w:rsidRPr="00261D86" w:rsidRDefault="006303DC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 w:rsidRPr="00261D86">
              <w:rPr>
                <w:b/>
                <w:color w:val="FFFFFF" w:themeColor="background1"/>
                <w:sz w:val="22"/>
                <w:szCs w:val="22"/>
              </w:rPr>
              <w:t>Principal Sponsor:</w:t>
            </w:r>
            <w:r w:rsidR="00ED66D4">
              <w:rPr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261D86">
              <w:rPr>
                <w:b/>
                <w:color w:val="FFFFFF" w:themeColor="background1"/>
                <w:sz w:val="22"/>
                <w:szCs w:val="22"/>
              </w:rPr>
              <w:t>(one maximum)</w:t>
            </w:r>
          </w:p>
        </w:tc>
        <w:tc>
          <w:tcPr>
            <w:tcW w:w="5528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45693EC9" w14:textId="13F7128F" w:rsidR="006303DC" w:rsidRPr="00261D86" w:rsidRDefault="006303DC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 w:rsidRPr="00261D86">
              <w:rPr>
                <w:b/>
                <w:color w:val="FFFFFF" w:themeColor="background1"/>
                <w:sz w:val="22"/>
                <w:szCs w:val="22"/>
              </w:rPr>
              <w:t>Support Sponsor: (multiple opportunities)</w:t>
            </w:r>
          </w:p>
        </w:tc>
      </w:tr>
      <w:tr w:rsidR="00ED4E46" w:rsidRPr="00261D86" w14:paraId="397C44CC" w14:textId="77777777" w:rsidTr="00ED4E46">
        <w:trPr>
          <w:trHeight w:val="227"/>
        </w:trPr>
        <w:tc>
          <w:tcPr>
            <w:tcW w:w="2670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507CFE86" w14:textId="77777777" w:rsidR="006303DC" w:rsidRPr="00261D86" w:rsidRDefault="006303DC" w:rsidP="00C156F9">
            <w:pPr>
              <w:spacing w:before="120" w:after="120"/>
              <w:rPr>
                <w:sz w:val="22"/>
              </w:rPr>
            </w:pPr>
            <w:r w:rsidRPr="00261D86">
              <w:rPr>
                <w:sz w:val="22"/>
              </w:rPr>
              <w:t>Principal Event Sponsor</w:t>
            </w:r>
          </w:p>
        </w:tc>
        <w:tc>
          <w:tcPr>
            <w:tcW w:w="5836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663D2D53" w14:textId="7F16D603" w:rsidR="006303DC" w:rsidRPr="00261D86" w:rsidRDefault="006303DC" w:rsidP="00C156F9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349"/>
              <w:rPr>
                <w:b w:val="0"/>
                <w:bCs/>
                <w:sz w:val="22"/>
              </w:rPr>
            </w:pPr>
            <w:r w:rsidRPr="00261D86">
              <w:rPr>
                <w:b w:val="0"/>
                <w:bCs/>
                <w:sz w:val="22"/>
              </w:rPr>
              <w:t>The</w:t>
            </w:r>
            <w:r w:rsidRPr="00261D86">
              <w:rPr>
                <w:b w:val="0"/>
                <w:bCs/>
                <w:spacing w:val="-5"/>
                <w:sz w:val="22"/>
              </w:rPr>
              <w:t xml:space="preserve"> </w:t>
            </w:r>
            <w:r w:rsidRPr="00261D86">
              <w:rPr>
                <w:b w:val="0"/>
                <w:bCs/>
                <w:sz w:val="22"/>
              </w:rPr>
              <w:t>title</w:t>
            </w:r>
            <w:r w:rsidRPr="00261D86">
              <w:rPr>
                <w:b w:val="0"/>
                <w:bCs/>
                <w:spacing w:val="-5"/>
                <w:sz w:val="22"/>
              </w:rPr>
              <w:t xml:space="preserve"> </w:t>
            </w:r>
            <w:r w:rsidRPr="00261D86">
              <w:rPr>
                <w:b w:val="0"/>
                <w:bCs/>
                <w:sz w:val="22"/>
              </w:rPr>
              <w:t>of</w:t>
            </w:r>
            <w:r w:rsidRPr="00261D86">
              <w:rPr>
                <w:b w:val="0"/>
                <w:bCs/>
                <w:spacing w:val="-5"/>
                <w:sz w:val="22"/>
              </w:rPr>
              <w:t xml:space="preserve"> </w:t>
            </w:r>
            <w:r w:rsidRPr="00261D86">
              <w:rPr>
                <w:b w:val="0"/>
                <w:bCs/>
                <w:sz w:val="22"/>
              </w:rPr>
              <w:t>Principal</w:t>
            </w:r>
            <w:r w:rsidRPr="00261D86">
              <w:rPr>
                <w:b w:val="0"/>
                <w:bCs/>
                <w:spacing w:val="-5"/>
                <w:sz w:val="22"/>
              </w:rPr>
              <w:t xml:space="preserve"> </w:t>
            </w:r>
            <w:r w:rsidRPr="00261D86">
              <w:rPr>
                <w:b w:val="0"/>
                <w:bCs/>
                <w:sz w:val="22"/>
              </w:rPr>
              <w:t>Event</w:t>
            </w:r>
            <w:r w:rsidRPr="00261D86">
              <w:rPr>
                <w:b w:val="0"/>
                <w:bCs/>
                <w:spacing w:val="-5"/>
                <w:sz w:val="22"/>
              </w:rPr>
              <w:t xml:space="preserve"> </w:t>
            </w:r>
            <w:r w:rsidRPr="00261D86">
              <w:rPr>
                <w:b w:val="0"/>
                <w:bCs/>
                <w:sz w:val="22"/>
              </w:rPr>
              <w:t>Sponsor</w:t>
            </w:r>
            <w:r w:rsidRPr="00261D86">
              <w:rPr>
                <w:b w:val="0"/>
                <w:bCs/>
                <w:spacing w:val="-5"/>
                <w:sz w:val="22"/>
              </w:rPr>
              <w:t xml:space="preserve"> </w:t>
            </w:r>
            <w:r w:rsidRPr="00261D86">
              <w:rPr>
                <w:b w:val="0"/>
                <w:bCs/>
                <w:sz w:val="22"/>
              </w:rPr>
              <w:t>with</w:t>
            </w:r>
            <w:r w:rsidRPr="00261D86">
              <w:rPr>
                <w:b w:val="0"/>
                <w:bCs/>
                <w:spacing w:val="-5"/>
                <w:sz w:val="22"/>
              </w:rPr>
              <w:t xml:space="preserve"> </w:t>
            </w:r>
            <w:r w:rsidRPr="00261D86">
              <w:rPr>
                <w:b w:val="0"/>
                <w:bCs/>
                <w:sz w:val="22"/>
              </w:rPr>
              <w:t>naming rights to the event</w:t>
            </w:r>
            <w:r w:rsidR="00AE7159">
              <w:rPr>
                <w:b w:val="0"/>
                <w:bCs/>
                <w:sz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5400B067" w14:textId="77777777" w:rsidR="006303DC" w:rsidRPr="00261D86" w:rsidRDefault="006303DC" w:rsidP="00C156F9">
            <w:pPr>
              <w:spacing w:before="120" w:after="120"/>
              <w:rPr>
                <w:b w:val="0"/>
                <w:bCs/>
                <w:sz w:val="22"/>
              </w:rPr>
            </w:pPr>
            <w:r w:rsidRPr="00261D86">
              <w:rPr>
                <w:b w:val="0"/>
                <w:bCs/>
                <w:sz w:val="22"/>
              </w:rPr>
              <w:t>N/A</w:t>
            </w:r>
          </w:p>
        </w:tc>
      </w:tr>
      <w:tr w:rsidR="00ED4E46" w:rsidRPr="00261D86" w14:paraId="78101896" w14:textId="77777777" w:rsidTr="00ED4E46">
        <w:trPr>
          <w:trHeight w:val="242"/>
        </w:trPr>
        <w:tc>
          <w:tcPr>
            <w:tcW w:w="2670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6F6816BB" w14:textId="77777777" w:rsidR="006303DC" w:rsidRPr="00261D86" w:rsidRDefault="006303DC" w:rsidP="00C156F9">
            <w:pPr>
              <w:spacing w:before="120" w:after="120"/>
              <w:rPr>
                <w:sz w:val="22"/>
              </w:rPr>
            </w:pPr>
            <w:r w:rsidRPr="00261D86">
              <w:rPr>
                <w:sz w:val="22"/>
              </w:rPr>
              <w:t>Promotion Advertising</w:t>
            </w:r>
          </w:p>
        </w:tc>
        <w:tc>
          <w:tcPr>
            <w:tcW w:w="5836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6C0246D7" w14:textId="19CA4070" w:rsidR="00FB55D0" w:rsidRPr="00C5770E" w:rsidRDefault="00FB55D0" w:rsidP="00FB55D0">
            <w:pPr>
              <w:spacing w:before="120" w:after="120"/>
              <w:rPr>
                <w:b w:val="0"/>
                <w:bCs/>
                <w:sz w:val="22"/>
              </w:rPr>
            </w:pPr>
            <w:r w:rsidRPr="00C5770E">
              <w:rPr>
                <w:b w:val="0"/>
                <w:bCs/>
                <w:sz w:val="22"/>
              </w:rPr>
              <w:t>MC mention throughout the event to support your business</w:t>
            </w:r>
            <w:r w:rsidR="00AE7159">
              <w:rPr>
                <w:b w:val="0"/>
                <w:bCs/>
                <w:sz w:val="22"/>
              </w:rPr>
              <w:t>.</w:t>
            </w:r>
          </w:p>
          <w:p w14:paraId="2A8A9099" w14:textId="534F69F0" w:rsidR="007E556D" w:rsidRPr="00C5770E" w:rsidRDefault="007E556D" w:rsidP="007E556D">
            <w:pPr>
              <w:spacing w:before="120" w:after="120"/>
              <w:rPr>
                <w:b w:val="0"/>
                <w:bCs/>
                <w:sz w:val="22"/>
              </w:rPr>
            </w:pPr>
            <w:r w:rsidRPr="00C5770E">
              <w:rPr>
                <w:b w:val="0"/>
                <w:bCs/>
                <w:sz w:val="22"/>
              </w:rPr>
              <w:t>Event advertised with your business named as Principal Sponsor on our School Website, Newsletter and Facebook page</w:t>
            </w:r>
            <w:r w:rsidR="00AE7159">
              <w:rPr>
                <w:b w:val="0"/>
                <w:bCs/>
                <w:sz w:val="22"/>
              </w:rPr>
              <w:t>.</w:t>
            </w:r>
          </w:p>
          <w:p w14:paraId="47A42931" w14:textId="2A1D1C50" w:rsidR="00ED66D4" w:rsidRPr="00C5770E" w:rsidRDefault="007E556D" w:rsidP="00FB55D0">
            <w:pPr>
              <w:spacing w:before="120" w:after="120"/>
              <w:rPr>
                <w:b w:val="0"/>
                <w:bCs/>
                <w:sz w:val="22"/>
              </w:rPr>
            </w:pPr>
            <w:r w:rsidRPr="00C5770E">
              <w:rPr>
                <w:b w:val="0"/>
                <w:bCs/>
                <w:sz w:val="22"/>
              </w:rPr>
              <w:t>*Ag Day also headline</w:t>
            </w:r>
            <w:r w:rsidR="00AE7159">
              <w:rPr>
                <w:b w:val="0"/>
                <w:bCs/>
                <w:sz w:val="22"/>
              </w:rPr>
              <w:t>s</w:t>
            </w:r>
            <w:r w:rsidRPr="00C5770E">
              <w:rPr>
                <w:b w:val="0"/>
                <w:bCs/>
                <w:sz w:val="22"/>
              </w:rPr>
              <w:t xml:space="preserve"> in Eventfinda, Neighbourly and Localist</w:t>
            </w:r>
            <w:r w:rsidR="00AE7159">
              <w:rPr>
                <w:b w:val="0"/>
                <w:bCs/>
                <w:sz w:val="22"/>
              </w:rPr>
              <w:t>.</w:t>
            </w:r>
            <w:r w:rsidRPr="00C5770E">
              <w:rPr>
                <w:b w:val="0"/>
                <w:bCs/>
                <w:sz w:val="22"/>
              </w:rPr>
              <w:t xml:space="preserve"> </w:t>
            </w:r>
          </w:p>
        </w:tc>
        <w:tc>
          <w:tcPr>
            <w:tcW w:w="5528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7FCD0A46" w14:textId="33028210" w:rsidR="006303DC" w:rsidRPr="00C5770E" w:rsidRDefault="006303DC" w:rsidP="00C5770E">
            <w:pPr>
              <w:spacing w:before="120" w:after="120"/>
              <w:rPr>
                <w:bCs/>
              </w:rPr>
            </w:pPr>
            <w:r w:rsidRPr="00C5770E">
              <w:rPr>
                <w:b w:val="0"/>
                <w:bCs/>
                <w:sz w:val="22"/>
              </w:rPr>
              <w:t>MC mention at the event to support your business (where relevant)</w:t>
            </w:r>
            <w:r w:rsidR="00AE7159">
              <w:rPr>
                <w:b w:val="0"/>
                <w:bCs/>
                <w:sz w:val="22"/>
              </w:rPr>
              <w:t>.</w:t>
            </w:r>
          </w:p>
        </w:tc>
      </w:tr>
      <w:tr w:rsidR="00ED4E46" w:rsidRPr="00261D86" w14:paraId="7200CC58" w14:textId="77777777" w:rsidTr="00ED4E46">
        <w:trPr>
          <w:trHeight w:val="242"/>
        </w:trPr>
        <w:tc>
          <w:tcPr>
            <w:tcW w:w="2670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1C8C27C2" w14:textId="77777777" w:rsidR="006303DC" w:rsidRPr="00261D86" w:rsidRDefault="006303DC" w:rsidP="00C156F9">
            <w:pPr>
              <w:spacing w:before="120" w:after="120"/>
              <w:rPr>
                <w:sz w:val="22"/>
              </w:rPr>
            </w:pPr>
            <w:r w:rsidRPr="00261D86">
              <w:rPr>
                <w:sz w:val="22"/>
              </w:rPr>
              <w:t>Event Signage</w:t>
            </w:r>
          </w:p>
        </w:tc>
        <w:tc>
          <w:tcPr>
            <w:tcW w:w="5836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13CCCF27" w14:textId="71AEB743" w:rsidR="002D0EF1" w:rsidRDefault="00ED66D4" w:rsidP="002D0EF1">
            <w:pPr>
              <w:tabs>
                <w:tab w:val="left" w:pos="1319"/>
                <w:tab w:val="left" w:pos="1320"/>
              </w:tabs>
              <w:spacing w:before="120" w:after="120" w:line="230" w:lineRule="auto"/>
              <w:ind w:right="327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 xml:space="preserve">Your business named as </w:t>
            </w:r>
            <w:r w:rsidR="00D74D76">
              <w:rPr>
                <w:b w:val="0"/>
                <w:bCs/>
                <w:sz w:val="22"/>
              </w:rPr>
              <w:t xml:space="preserve">Principal Sponsor </w:t>
            </w:r>
            <w:r w:rsidR="006303DC" w:rsidRPr="00261D86">
              <w:rPr>
                <w:b w:val="0"/>
                <w:bCs/>
                <w:sz w:val="22"/>
              </w:rPr>
              <w:t xml:space="preserve">on the </w:t>
            </w:r>
            <w:r w:rsidR="00244134">
              <w:rPr>
                <w:b w:val="0"/>
                <w:bCs/>
                <w:sz w:val="22"/>
              </w:rPr>
              <w:t>S</w:t>
            </w:r>
            <w:r w:rsidR="006303DC" w:rsidRPr="00261D86">
              <w:rPr>
                <w:b w:val="0"/>
                <w:bCs/>
                <w:sz w:val="22"/>
              </w:rPr>
              <w:t xml:space="preserve">chool </w:t>
            </w:r>
            <w:r w:rsidR="00244134">
              <w:rPr>
                <w:b w:val="0"/>
                <w:bCs/>
                <w:sz w:val="22"/>
              </w:rPr>
              <w:t xml:space="preserve">Display Board </w:t>
            </w:r>
            <w:r w:rsidR="006303DC" w:rsidRPr="00261D86">
              <w:rPr>
                <w:b w:val="0"/>
                <w:bCs/>
                <w:sz w:val="22"/>
              </w:rPr>
              <w:t>in front of the school</w:t>
            </w:r>
            <w:r w:rsidR="002D0EF1">
              <w:rPr>
                <w:b w:val="0"/>
                <w:bCs/>
                <w:sz w:val="22"/>
              </w:rPr>
              <w:t xml:space="preserve"> on Waitoki Road</w:t>
            </w:r>
            <w:r w:rsidR="00244134">
              <w:rPr>
                <w:b w:val="0"/>
                <w:bCs/>
                <w:sz w:val="22"/>
              </w:rPr>
              <w:t xml:space="preserve">.  This provides </w:t>
            </w:r>
            <w:r w:rsidR="002D0EF1">
              <w:rPr>
                <w:b w:val="0"/>
                <w:bCs/>
                <w:sz w:val="22"/>
              </w:rPr>
              <w:t xml:space="preserve">maximum exposure </w:t>
            </w:r>
            <w:r w:rsidR="00C00BB5">
              <w:rPr>
                <w:b w:val="0"/>
                <w:bCs/>
                <w:sz w:val="22"/>
              </w:rPr>
              <w:t xml:space="preserve">to </w:t>
            </w:r>
            <w:r w:rsidR="00244134">
              <w:rPr>
                <w:b w:val="0"/>
                <w:bCs/>
                <w:sz w:val="22"/>
              </w:rPr>
              <w:t xml:space="preserve">passing </w:t>
            </w:r>
            <w:r w:rsidR="002D0EF1">
              <w:rPr>
                <w:b w:val="0"/>
                <w:bCs/>
                <w:sz w:val="22"/>
              </w:rPr>
              <w:t xml:space="preserve">traffic.  </w:t>
            </w:r>
          </w:p>
          <w:p w14:paraId="47DDFB4B" w14:textId="19044172" w:rsidR="00ED66D4" w:rsidRPr="00261D86" w:rsidRDefault="002D0EF1" w:rsidP="00C5770E">
            <w:pPr>
              <w:tabs>
                <w:tab w:val="left" w:pos="1319"/>
                <w:tab w:val="left" w:pos="1320"/>
              </w:tabs>
              <w:spacing w:before="120" w:after="120" w:line="230" w:lineRule="auto"/>
              <w:ind w:right="327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lastRenderedPageBreak/>
              <w:t>Y</w:t>
            </w:r>
            <w:r w:rsidRPr="00261D86">
              <w:rPr>
                <w:b w:val="0"/>
                <w:bCs/>
                <w:sz w:val="22"/>
              </w:rPr>
              <w:t xml:space="preserve">our </w:t>
            </w:r>
            <w:r w:rsidR="00D74D76">
              <w:rPr>
                <w:b w:val="0"/>
                <w:bCs/>
                <w:sz w:val="22"/>
              </w:rPr>
              <w:t>Company Logo or Name</w:t>
            </w:r>
            <w:r w:rsidRPr="00261D86">
              <w:rPr>
                <w:b w:val="0"/>
                <w:bCs/>
                <w:sz w:val="22"/>
              </w:rPr>
              <w:t xml:space="preserve"> </w:t>
            </w:r>
            <w:r>
              <w:rPr>
                <w:b w:val="0"/>
                <w:bCs/>
                <w:sz w:val="22"/>
              </w:rPr>
              <w:t xml:space="preserve">is displayed </w:t>
            </w:r>
            <w:r w:rsidRPr="00261D86">
              <w:rPr>
                <w:b w:val="0"/>
                <w:bCs/>
                <w:sz w:val="22"/>
              </w:rPr>
              <w:t xml:space="preserve">alongside other sponsors on the </w:t>
            </w:r>
            <w:r w:rsidR="00244134">
              <w:rPr>
                <w:b w:val="0"/>
                <w:bCs/>
                <w:sz w:val="22"/>
              </w:rPr>
              <w:t>Display Board</w:t>
            </w:r>
            <w:r w:rsidRPr="00261D86">
              <w:rPr>
                <w:b w:val="0"/>
                <w:bCs/>
                <w:sz w:val="22"/>
              </w:rPr>
              <w:t xml:space="preserve"> or </w:t>
            </w:r>
            <w:r w:rsidR="00244134">
              <w:rPr>
                <w:b w:val="0"/>
                <w:bCs/>
                <w:sz w:val="22"/>
              </w:rPr>
              <w:t>S</w:t>
            </w:r>
            <w:r w:rsidRPr="00261D86">
              <w:rPr>
                <w:b w:val="0"/>
                <w:bCs/>
                <w:sz w:val="22"/>
              </w:rPr>
              <w:t>creens at the event</w:t>
            </w:r>
            <w:r w:rsidR="00AE7159">
              <w:rPr>
                <w:b w:val="0"/>
                <w:bCs/>
                <w:sz w:val="22"/>
              </w:rPr>
              <w:t>.</w:t>
            </w:r>
          </w:p>
        </w:tc>
        <w:tc>
          <w:tcPr>
            <w:tcW w:w="5528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29FE4078" w14:textId="0244808D" w:rsidR="006303DC" w:rsidRPr="00261D86" w:rsidRDefault="002D0EF1" w:rsidP="00C156F9">
            <w:pPr>
              <w:tabs>
                <w:tab w:val="left" w:pos="1319"/>
                <w:tab w:val="left" w:pos="1320"/>
              </w:tabs>
              <w:spacing w:before="120" w:after="120" w:line="230" w:lineRule="auto"/>
              <w:ind w:right="327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lastRenderedPageBreak/>
              <w:t>Y</w:t>
            </w:r>
            <w:r w:rsidR="006303DC" w:rsidRPr="00261D86">
              <w:rPr>
                <w:b w:val="0"/>
                <w:bCs/>
                <w:sz w:val="22"/>
              </w:rPr>
              <w:t xml:space="preserve">our </w:t>
            </w:r>
            <w:r w:rsidR="00D74D76">
              <w:rPr>
                <w:b w:val="0"/>
                <w:bCs/>
                <w:sz w:val="22"/>
              </w:rPr>
              <w:t xml:space="preserve">Company Logo or Name </w:t>
            </w:r>
            <w:r>
              <w:rPr>
                <w:b w:val="0"/>
                <w:bCs/>
                <w:sz w:val="22"/>
              </w:rPr>
              <w:t xml:space="preserve">is displayed </w:t>
            </w:r>
            <w:r w:rsidR="006303DC" w:rsidRPr="00261D86">
              <w:rPr>
                <w:b w:val="0"/>
                <w:bCs/>
                <w:sz w:val="22"/>
              </w:rPr>
              <w:t xml:space="preserve">alongside other sponsors on the </w:t>
            </w:r>
            <w:r w:rsidR="00244134">
              <w:rPr>
                <w:b w:val="0"/>
                <w:bCs/>
                <w:sz w:val="22"/>
              </w:rPr>
              <w:t xml:space="preserve">Display Board or Screens </w:t>
            </w:r>
            <w:r w:rsidR="006303DC" w:rsidRPr="00261D86">
              <w:rPr>
                <w:b w:val="0"/>
                <w:bCs/>
                <w:sz w:val="22"/>
              </w:rPr>
              <w:t>at the event</w:t>
            </w:r>
            <w:r w:rsidR="00AE7159">
              <w:rPr>
                <w:b w:val="0"/>
                <w:bCs/>
                <w:sz w:val="22"/>
              </w:rPr>
              <w:t>.</w:t>
            </w:r>
          </w:p>
          <w:p w14:paraId="19FBF55E" w14:textId="77777777" w:rsidR="006303DC" w:rsidRPr="00261D86" w:rsidRDefault="006303DC" w:rsidP="00C156F9">
            <w:pPr>
              <w:spacing w:before="120" w:after="120"/>
              <w:rPr>
                <w:b w:val="0"/>
                <w:bCs/>
                <w:sz w:val="22"/>
              </w:rPr>
            </w:pPr>
          </w:p>
        </w:tc>
      </w:tr>
      <w:tr w:rsidR="00ED4E46" w:rsidRPr="00261D86" w14:paraId="2F39DEB4" w14:textId="77777777" w:rsidTr="00ED4E46">
        <w:trPr>
          <w:trHeight w:val="242"/>
        </w:trPr>
        <w:tc>
          <w:tcPr>
            <w:tcW w:w="2670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23AC4AD3" w14:textId="77777777" w:rsidR="006303DC" w:rsidRPr="00261D86" w:rsidRDefault="006303DC" w:rsidP="00C156F9">
            <w:pPr>
              <w:spacing w:before="120" w:after="120"/>
              <w:rPr>
                <w:sz w:val="22"/>
              </w:rPr>
            </w:pPr>
            <w:r w:rsidRPr="00261D86">
              <w:rPr>
                <w:sz w:val="22"/>
              </w:rPr>
              <w:t xml:space="preserve">School Website, Newsletter and Facebook </w:t>
            </w:r>
          </w:p>
        </w:tc>
        <w:tc>
          <w:tcPr>
            <w:tcW w:w="5836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23BF4810" w14:textId="225214BE" w:rsidR="006303DC" w:rsidRPr="00261D86" w:rsidRDefault="00D74D76" w:rsidP="00C156F9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541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 xml:space="preserve">Your </w:t>
            </w:r>
            <w:r w:rsidR="006303DC" w:rsidRPr="00261D86">
              <w:rPr>
                <w:b w:val="0"/>
                <w:bCs/>
                <w:sz w:val="22"/>
              </w:rPr>
              <w:t xml:space="preserve">Company </w:t>
            </w:r>
            <w:r>
              <w:rPr>
                <w:b w:val="0"/>
                <w:bCs/>
                <w:sz w:val="22"/>
              </w:rPr>
              <w:t xml:space="preserve">Logo and Name </w:t>
            </w:r>
            <w:r w:rsidR="006303DC" w:rsidRPr="00261D86">
              <w:rPr>
                <w:b w:val="0"/>
                <w:bCs/>
                <w:sz w:val="22"/>
              </w:rPr>
              <w:t xml:space="preserve">displayed on our </w:t>
            </w:r>
            <w:r w:rsidR="00C5770E">
              <w:rPr>
                <w:b w:val="0"/>
                <w:bCs/>
                <w:sz w:val="22"/>
              </w:rPr>
              <w:t>School Website, Newsletter</w:t>
            </w:r>
            <w:r w:rsidR="006303DC" w:rsidRPr="00261D86">
              <w:rPr>
                <w:b w:val="0"/>
                <w:bCs/>
                <w:sz w:val="22"/>
              </w:rPr>
              <w:t xml:space="preserve"> and Facebook page with a link to your business.</w:t>
            </w:r>
          </w:p>
        </w:tc>
        <w:tc>
          <w:tcPr>
            <w:tcW w:w="5528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7C3C4542" w14:textId="1835F08C" w:rsidR="006303DC" w:rsidRPr="00261D86" w:rsidRDefault="00C5770E" w:rsidP="00C156F9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401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 xml:space="preserve">Your </w:t>
            </w:r>
            <w:r w:rsidR="006303DC" w:rsidRPr="00261D86">
              <w:rPr>
                <w:b w:val="0"/>
                <w:bCs/>
                <w:sz w:val="22"/>
              </w:rPr>
              <w:t xml:space="preserve">Company </w:t>
            </w:r>
            <w:r>
              <w:rPr>
                <w:b w:val="0"/>
                <w:bCs/>
                <w:sz w:val="22"/>
              </w:rPr>
              <w:t>Logo or</w:t>
            </w:r>
            <w:r w:rsidR="006303DC" w:rsidRPr="00261D86">
              <w:rPr>
                <w:b w:val="0"/>
                <w:bCs/>
                <w:sz w:val="22"/>
              </w:rPr>
              <w:t xml:space="preserve"> </w:t>
            </w:r>
            <w:r>
              <w:rPr>
                <w:b w:val="0"/>
                <w:bCs/>
                <w:sz w:val="22"/>
              </w:rPr>
              <w:t>N</w:t>
            </w:r>
            <w:r w:rsidR="006303DC" w:rsidRPr="00261D86">
              <w:rPr>
                <w:b w:val="0"/>
                <w:bCs/>
                <w:sz w:val="22"/>
              </w:rPr>
              <w:t xml:space="preserve">ame displayed on our </w:t>
            </w:r>
            <w:r>
              <w:rPr>
                <w:b w:val="0"/>
                <w:bCs/>
                <w:sz w:val="22"/>
              </w:rPr>
              <w:t>School Website, N</w:t>
            </w:r>
            <w:r w:rsidR="006303DC" w:rsidRPr="00261D86">
              <w:rPr>
                <w:b w:val="0"/>
                <w:bCs/>
                <w:sz w:val="22"/>
              </w:rPr>
              <w:t>ewsletter and Facebook page prior to and after the event.</w:t>
            </w:r>
          </w:p>
        </w:tc>
      </w:tr>
      <w:tr w:rsidR="00ED4E46" w:rsidRPr="00261D86" w14:paraId="4BDAE8C2" w14:textId="77777777" w:rsidTr="00ED4E46">
        <w:trPr>
          <w:trHeight w:val="242"/>
        </w:trPr>
        <w:tc>
          <w:tcPr>
            <w:tcW w:w="2670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5A215E41" w14:textId="77777777" w:rsidR="006303DC" w:rsidRPr="00261D86" w:rsidRDefault="006303DC" w:rsidP="00C156F9">
            <w:pPr>
              <w:spacing w:before="120" w:after="120"/>
              <w:rPr>
                <w:sz w:val="22"/>
              </w:rPr>
            </w:pPr>
            <w:r w:rsidRPr="00261D86">
              <w:rPr>
                <w:sz w:val="22"/>
              </w:rPr>
              <w:t>Certificate of Merit</w:t>
            </w:r>
          </w:p>
        </w:tc>
        <w:tc>
          <w:tcPr>
            <w:tcW w:w="5836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4D29CCAA" w14:textId="77777777" w:rsidR="006303DC" w:rsidRPr="00261D86" w:rsidRDefault="006303DC" w:rsidP="00C156F9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541"/>
              <w:rPr>
                <w:b w:val="0"/>
                <w:bCs/>
                <w:sz w:val="22"/>
              </w:rPr>
            </w:pPr>
            <w:r w:rsidRPr="00261D86">
              <w:rPr>
                <w:b w:val="0"/>
                <w:bCs/>
                <w:sz w:val="22"/>
              </w:rPr>
              <w:t>For display in your business with a thank you letter, sent after the event detailing amount raised and what it was used for.</w:t>
            </w:r>
          </w:p>
        </w:tc>
        <w:tc>
          <w:tcPr>
            <w:tcW w:w="5528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579D628F" w14:textId="77777777" w:rsidR="006303DC" w:rsidRPr="00261D86" w:rsidRDefault="006303DC" w:rsidP="00C156F9">
            <w:pPr>
              <w:tabs>
                <w:tab w:val="left" w:pos="1319"/>
                <w:tab w:val="left" w:pos="1320"/>
              </w:tabs>
              <w:spacing w:before="120" w:after="120" w:line="278" w:lineRule="auto"/>
              <w:ind w:right="550"/>
              <w:rPr>
                <w:b w:val="0"/>
                <w:bCs/>
                <w:sz w:val="22"/>
              </w:rPr>
            </w:pPr>
            <w:r w:rsidRPr="00261D86">
              <w:rPr>
                <w:b w:val="0"/>
                <w:bCs/>
                <w:sz w:val="22"/>
              </w:rPr>
              <w:t>For display in your business with a thank you letter, sent after the event detailing amount raised and what it was used for.</w:t>
            </w:r>
          </w:p>
        </w:tc>
      </w:tr>
    </w:tbl>
    <w:p w14:paraId="0D991D82" w14:textId="77777777" w:rsidR="007907CE" w:rsidRDefault="007907CE" w:rsidP="001C4BE1">
      <w:pPr>
        <w:pStyle w:val="Heading1"/>
        <w:tabs>
          <w:tab w:val="right" w:pos="10800"/>
        </w:tabs>
        <w:sectPr w:rsidR="007907CE" w:rsidSect="00095B80">
          <w:pgSz w:w="15840" w:h="12240" w:orient="landscape" w:code="1"/>
          <w:pgMar w:top="720" w:right="720" w:bottom="720" w:left="720" w:header="0" w:footer="0" w:gutter="0"/>
          <w:cols w:space="720"/>
          <w:docGrid w:linePitch="382"/>
        </w:sectPr>
      </w:pPr>
    </w:p>
    <w:tbl>
      <w:tblPr>
        <w:tblW w:w="9990" w:type="dxa"/>
        <w:tblBorders>
          <w:bottom w:val="single" w:sz="36" w:space="0" w:color="B3BF35"/>
        </w:tblBorders>
        <w:tblLook w:val="0000" w:firstRow="0" w:lastRow="0" w:firstColumn="0" w:lastColumn="0" w:noHBand="0" w:noVBand="0"/>
      </w:tblPr>
      <w:tblGrid>
        <w:gridCol w:w="9990"/>
      </w:tblGrid>
      <w:tr w:rsidR="0020180F" w14:paraId="66DA58D6" w14:textId="77777777" w:rsidTr="00264E9B">
        <w:trPr>
          <w:trHeight w:val="74"/>
        </w:trPr>
        <w:tc>
          <w:tcPr>
            <w:tcW w:w="9990" w:type="dxa"/>
          </w:tcPr>
          <w:p w14:paraId="5959D8AD" w14:textId="77777777" w:rsidR="0020180F" w:rsidRDefault="0020180F" w:rsidP="00092B85">
            <w:pPr>
              <w:pStyle w:val="Header"/>
            </w:pPr>
          </w:p>
        </w:tc>
      </w:tr>
    </w:tbl>
    <w:p w14:paraId="3A6A67FE" w14:textId="6BFD814C" w:rsidR="00264E9B" w:rsidRPr="00001A02" w:rsidRDefault="003F7232" w:rsidP="00264E9B">
      <w:pPr>
        <w:pStyle w:val="Heading1"/>
        <w:tabs>
          <w:tab w:val="right" w:pos="10800"/>
        </w:tabs>
      </w:pPr>
      <w:r>
        <w:rPr>
          <w:noProof/>
          <w:sz w:val="22"/>
        </w:rPr>
        <w:drawing>
          <wp:anchor distT="0" distB="0" distL="114300" distR="114300" simplePos="0" relativeHeight="251682816" behindDoc="1" locked="0" layoutInCell="1" allowOverlap="1" wp14:anchorId="1F245EC8" wp14:editId="1FC71FE1">
            <wp:simplePos x="0" y="0"/>
            <wp:positionH relativeFrom="column">
              <wp:posOffset>7265246</wp:posOffset>
            </wp:positionH>
            <wp:positionV relativeFrom="page">
              <wp:posOffset>701040</wp:posOffset>
            </wp:positionV>
            <wp:extent cx="169926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09" y="21150"/>
                <wp:lineTo x="2130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8" b="18077"/>
                    <a:stretch/>
                  </pic:blipFill>
                  <pic:spPr bwMode="auto">
                    <a:xfrm>
                      <a:off x="0" y="0"/>
                      <a:ext cx="16992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E9B">
        <w:t>Specific Projects Sponsorship</w:t>
      </w:r>
      <w:r w:rsidR="00264E9B">
        <w:tab/>
      </w:r>
    </w:p>
    <w:p w14:paraId="382E52EB" w14:textId="7132760E" w:rsidR="00E940C4" w:rsidRDefault="00E940C4" w:rsidP="001C4BE1">
      <w:pPr>
        <w:pStyle w:val="Heading1"/>
        <w:tabs>
          <w:tab w:val="right" w:pos="10800"/>
        </w:tabs>
        <w:sectPr w:rsidR="00E940C4" w:rsidSect="00ED4E46">
          <w:pgSz w:w="15840" w:h="12240" w:orient="landscape" w:code="9"/>
          <w:pgMar w:top="720" w:right="720" w:bottom="720" w:left="720" w:header="0" w:footer="0" w:gutter="0"/>
          <w:cols w:space="720"/>
          <w:docGrid w:linePitch="382"/>
        </w:sectPr>
      </w:pPr>
    </w:p>
    <w:p w14:paraId="31E5496F" w14:textId="6788F4C4" w:rsidR="007907CE" w:rsidRDefault="00047237" w:rsidP="00ED4E46">
      <w:pPr>
        <w:ind w:right="1364"/>
        <w:rPr>
          <w:b w:val="0"/>
          <w:sz w:val="24"/>
          <w:szCs w:val="24"/>
        </w:rPr>
      </w:pPr>
      <w:r w:rsidRPr="00AF7E23">
        <w:rPr>
          <w:b w:val="0"/>
          <w:sz w:val="24"/>
          <w:szCs w:val="24"/>
        </w:rPr>
        <w:t xml:space="preserve">This is a sponsorship opportunity for people/businesses who wish to contribute lump sum sponsorship towards specific Wainui School projects.  </w:t>
      </w:r>
      <w:r w:rsidR="00AF7E23" w:rsidRPr="009C3BBD">
        <w:rPr>
          <w:b w:val="0"/>
          <w:sz w:val="24"/>
          <w:szCs w:val="24"/>
        </w:rPr>
        <w:t xml:space="preserve">This year our focus is raising funds </w:t>
      </w:r>
      <w:r w:rsidR="00A413F2" w:rsidRPr="009C3BBD">
        <w:rPr>
          <w:b w:val="0"/>
          <w:sz w:val="24"/>
          <w:szCs w:val="24"/>
        </w:rPr>
        <w:t>of $100,000</w:t>
      </w:r>
      <w:r w:rsidR="006C5F3E" w:rsidRPr="009C3BBD">
        <w:rPr>
          <w:b w:val="0"/>
          <w:sz w:val="24"/>
          <w:szCs w:val="24"/>
        </w:rPr>
        <w:t xml:space="preserve"> The actual project/s</w:t>
      </w:r>
      <w:r w:rsidR="009C3BBD">
        <w:rPr>
          <w:b w:val="0"/>
          <w:sz w:val="24"/>
          <w:szCs w:val="24"/>
        </w:rPr>
        <w:t xml:space="preserve"> include, finishing the Garden to Table upgrade</w:t>
      </w:r>
      <w:r w:rsidR="006C5F3E">
        <w:rPr>
          <w:b w:val="0"/>
          <w:sz w:val="24"/>
          <w:szCs w:val="24"/>
        </w:rPr>
        <w:t xml:space="preserve"> </w:t>
      </w:r>
      <w:r w:rsidR="009C3BBD">
        <w:rPr>
          <w:b w:val="0"/>
          <w:sz w:val="24"/>
          <w:szCs w:val="24"/>
        </w:rPr>
        <w:t xml:space="preserve">, sponsoring the Councilor for children for a day, </w:t>
      </w:r>
      <w:r w:rsidR="006C5F3E">
        <w:rPr>
          <w:b w:val="0"/>
          <w:sz w:val="24"/>
          <w:szCs w:val="24"/>
        </w:rPr>
        <w:t xml:space="preserve"> </w:t>
      </w:r>
      <w:r w:rsidR="009C3BBD">
        <w:rPr>
          <w:b w:val="0"/>
          <w:sz w:val="24"/>
          <w:szCs w:val="24"/>
        </w:rPr>
        <w:t xml:space="preserve">finishing the front entrance upgrade, musical instruments, a Junior basketball goal, scooters for the bike track,  and a music lessons for more children improved </w:t>
      </w:r>
      <w:r w:rsidR="006C5F3E">
        <w:rPr>
          <w:b w:val="0"/>
          <w:sz w:val="24"/>
          <w:szCs w:val="24"/>
        </w:rPr>
        <w:t xml:space="preserve">with all Stakeholders. </w:t>
      </w:r>
      <w:r w:rsidR="00E37410">
        <w:rPr>
          <w:b w:val="0"/>
          <w:sz w:val="24"/>
          <w:szCs w:val="24"/>
        </w:rPr>
        <w:t xml:space="preserve">Any additional funds raised will go towards providing more educational resources.  </w:t>
      </w:r>
      <w:r w:rsidR="003D6E7E">
        <w:rPr>
          <w:b w:val="0"/>
          <w:sz w:val="24"/>
          <w:szCs w:val="24"/>
        </w:rPr>
        <w:t xml:space="preserve">Please enquire at </w:t>
      </w:r>
      <w:r w:rsidR="004C1823">
        <w:rPr>
          <w:b w:val="0"/>
          <w:sz w:val="24"/>
          <w:szCs w:val="24"/>
        </w:rPr>
        <w:t>the office</w:t>
      </w:r>
      <w:r w:rsidR="003D6E7E">
        <w:rPr>
          <w:b w:val="0"/>
          <w:sz w:val="24"/>
          <w:szCs w:val="24"/>
        </w:rPr>
        <w:t xml:space="preserve"> </w:t>
      </w:r>
      <w:r w:rsidR="004C1823">
        <w:rPr>
          <w:b w:val="0"/>
          <w:sz w:val="24"/>
          <w:szCs w:val="24"/>
        </w:rPr>
        <w:t xml:space="preserve">or email the Principal at </w:t>
      </w:r>
      <w:hyperlink r:id="rId18" w:history="1">
        <w:r w:rsidR="004C1823" w:rsidRPr="00D82327">
          <w:rPr>
            <w:rStyle w:val="Hyperlink"/>
            <w:b w:val="0"/>
            <w:sz w:val="24"/>
            <w:szCs w:val="24"/>
          </w:rPr>
          <w:t>gbray@wainui.school.nz</w:t>
        </w:r>
      </w:hyperlink>
      <w:r w:rsidR="004C1823">
        <w:rPr>
          <w:b w:val="0"/>
          <w:sz w:val="24"/>
          <w:szCs w:val="24"/>
        </w:rPr>
        <w:t xml:space="preserve"> </w:t>
      </w:r>
      <w:r w:rsidR="003D6E7E">
        <w:rPr>
          <w:b w:val="0"/>
          <w:sz w:val="24"/>
          <w:szCs w:val="24"/>
        </w:rPr>
        <w:t xml:space="preserve">to discuss </w:t>
      </w:r>
      <w:r w:rsidR="00C72778">
        <w:rPr>
          <w:b w:val="0"/>
          <w:sz w:val="24"/>
          <w:szCs w:val="24"/>
        </w:rPr>
        <w:t xml:space="preserve">Project </w:t>
      </w:r>
      <w:r w:rsidR="003D6E7E">
        <w:rPr>
          <w:b w:val="0"/>
          <w:sz w:val="24"/>
          <w:szCs w:val="24"/>
        </w:rPr>
        <w:t>Sponsorship opportunities.</w:t>
      </w:r>
      <w:r w:rsidR="004C1823">
        <w:rPr>
          <w:b w:val="0"/>
          <w:sz w:val="24"/>
          <w:szCs w:val="24"/>
        </w:rPr>
        <w:t xml:space="preserve">  If there are any other ideas please follow the same steps as above.</w:t>
      </w:r>
    </w:p>
    <w:tbl>
      <w:tblPr>
        <w:tblStyle w:val="ListTable6Colourful"/>
        <w:tblW w:w="5000" w:type="pct"/>
        <w:tblLayout w:type="fixed"/>
        <w:tblCellMar>
          <w:left w:w="0" w:type="dxa"/>
        </w:tblCellMar>
        <w:tblLook w:val="0600" w:firstRow="0" w:lastRow="0" w:firstColumn="0" w:lastColumn="0" w:noHBand="1" w:noVBand="1"/>
        <w:tblDescription w:val="Agenda items table"/>
      </w:tblPr>
      <w:tblGrid>
        <w:gridCol w:w="10512"/>
        <w:gridCol w:w="3888"/>
      </w:tblGrid>
      <w:tr w:rsidR="00A74519" w:rsidRPr="00261D86" w14:paraId="70377854" w14:textId="77777777" w:rsidTr="00ED4E46">
        <w:trPr>
          <w:trHeight w:val="291"/>
          <w:tblHeader/>
        </w:trPr>
        <w:tc>
          <w:tcPr>
            <w:tcW w:w="10527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17D5FE6B" w14:textId="56798C9B" w:rsidR="00A74519" w:rsidRPr="00261D86" w:rsidRDefault="00C94DDB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Wainui School Contribution</w:t>
            </w:r>
          </w:p>
        </w:tc>
        <w:tc>
          <w:tcPr>
            <w:tcW w:w="3893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shd w:val="clear" w:color="auto" w:fill="013A57" w:themeFill="accent1" w:themeFillShade="BF"/>
            <w:tcMar>
              <w:left w:w="113" w:type="dxa"/>
            </w:tcMar>
            <w:vAlign w:val="center"/>
          </w:tcPr>
          <w:p w14:paraId="078E1139" w14:textId="1711BB5C" w:rsidR="00A74519" w:rsidRPr="00261D86" w:rsidRDefault="00C94DDB" w:rsidP="00C156F9">
            <w:pPr>
              <w:pStyle w:val="Heading2"/>
              <w:spacing w:before="120" w:after="120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Event Sponsor contribution</w:t>
            </w:r>
          </w:p>
        </w:tc>
      </w:tr>
      <w:tr w:rsidR="00A74519" w:rsidRPr="00261D86" w14:paraId="31799346" w14:textId="77777777" w:rsidTr="00ED4E46">
        <w:trPr>
          <w:trHeight w:val="5312"/>
        </w:trPr>
        <w:tc>
          <w:tcPr>
            <w:tcW w:w="10527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2B025B9B" w14:textId="1E4D1AE0" w:rsidR="00C94DDB" w:rsidRDefault="00AE7159" w:rsidP="00C94DDB">
            <w:pPr>
              <w:pStyle w:val="BodyText"/>
              <w:spacing w:line="278" w:lineRule="auto"/>
              <w:rPr>
                <w:rFonts w:asciiTheme="minorHAnsi" w:eastAsiaTheme="minorEastAsia" w:hAnsiTheme="minorHAnsi" w:cstheme="minorBidi"/>
                <w:color w:val="082A75" w:themeColor="text2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082A75" w:themeColor="text2"/>
                <w:sz w:val="22"/>
                <w:szCs w:val="22"/>
              </w:rPr>
              <w:t>Wainui School to p</w:t>
            </w:r>
            <w:r w:rsidR="00C94DDB" w:rsidRPr="00BC72AF">
              <w:rPr>
                <w:rFonts w:asciiTheme="minorHAnsi" w:eastAsiaTheme="minorEastAsia" w:hAnsiTheme="minorHAnsi" w:cstheme="minorBidi"/>
                <w:color w:val="082A75" w:themeColor="text2"/>
                <w:sz w:val="22"/>
                <w:szCs w:val="22"/>
              </w:rPr>
              <w:t xml:space="preserve">rovide the Sponsor with recognition and opportunities to engage with Wainui School </w:t>
            </w:r>
            <w:r w:rsidR="00D923F4">
              <w:rPr>
                <w:rFonts w:asciiTheme="minorHAnsi" w:eastAsiaTheme="minorEastAsia" w:hAnsiTheme="minorHAnsi" w:cstheme="minorBidi"/>
                <w:color w:val="082A75" w:themeColor="text2"/>
                <w:sz w:val="22"/>
                <w:szCs w:val="22"/>
              </w:rPr>
              <w:t>projects</w:t>
            </w:r>
            <w:r w:rsidR="00C94DDB" w:rsidRPr="00BC72AF">
              <w:rPr>
                <w:rFonts w:asciiTheme="minorHAnsi" w:eastAsiaTheme="minorEastAsia" w:hAnsiTheme="minorHAnsi" w:cstheme="minorBidi"/>
                <w:color w:val="082A75" w:themeColor="text2"/>
                <w:sz w:val="22"/>
                <w:szCs w:val="22"/>
              </w:rPr>
              <w:t>:</w:t>
            </w:r>
          </w:p>
          <w:p w14:paraId="79FF24D6" w14:textId="586BEC8F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line="278" w:lineRule="auto"/>
              <w:ind w:right="468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Opportunities to connect with innovators, young entrepreneurs, fast-paced thinkers and purpose-driven young people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4C3527AB" w14:textId="3F5F0DFB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before="0" w:line="278" w:lineRule="auto"/>
              <w:ind w:right="323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Opportunities for direct engagement with markets and customers - particularly other local businesses and future business leaders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2E3FA3C3" w14:textId="6B1F16CB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before="1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Logo and/or </w:t>
            </w:r>
            <w:r w:rsidR="00D923F4">
              <w:rPr>
                <w:rFonts w:asciiTheme="minorHAnsi" w:eastAsiaTheme="minorEastAsia" w:hAnsiTheme="minorHAnsi" w:cstheme="minorBidi"/>
                <w:color w:val="082A75" w:themeColor="text2"/>
              </w:rPr>
              <w:t>business</w:t>
            </w: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 name displayed 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at</w:t>
            </w: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 Wainui School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5A7A451B" w14:textId="22BA5A4A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Recognition and exposure on the TV Display System internal advertising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1FBA11C6" w14:textId="62269C20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Logo and/or </w:t>
            </w:r>
            <w:r w:rsidR="00D923F4"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business </w:t>
            </w: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name featured on the Wainui School donor wall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4048A129" w14:textId="7E407042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Digital and Social Media exposure, in a community worth belonging to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3D5B7FA1" w14:textId="091F7EC1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before="36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Regular sponsor promotion, including recognition in newsletters, featured articles and press releases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7A3C263E" w14:textId="184E5F73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line="278" w:lineRule="auto"/>
              <w:ind w:right="627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Exposure and recognition on collateral, invitations, advertisements and other marketing materials relating to Wainui School and at events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709401CC" w14:textId="11B06E23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before="0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Invitation and presence at Wainui School events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7915D0E3" w14:textId="387DE066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line="278" w:lineRule="auto"/>
              <w:ind w:right="761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Recognition and exposure on the Wainui School website, with logo prominently displayed and links to your </w:t>
            </w:r>
            <w:r w:rsidR="00D923F4">
              <w:rPr>
                <w:rFonts w:asciiTheme="minorHAnsi" w:eastAsiaTheme="minorEastAsia" w:hAnsiTheme="minorHAnsi" w:cstheme="minorBidi"/>
                <w:color w:val="082A75" w:themeColor="text2"/>
              </w:rPr>
              <w:t>business</w:t>
            </w: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 website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54FB9651" w14:textId="50167EEC" w:rsidR="00C94DDB" w:rsidRPr="00BC72AF" w:rsidRDefault="00C94DDB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before="1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Use of Wainui School for corporate functions or community events where possible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57CFFFA0" w14:textId="0A1003B9" w:rsidR="00A74519" w:rsidRPr="00D923F4" w:rsidRDefault="00D923F4" w:rsidP="00D923F4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>
              <w:rPr>
                <w:rFonts w:asciiTheme="minorHAnsi" w:eastAsiaTheme="minorEastAsia" w:hAnsiTheme="minorHAnsi" w:cstheme="minorBidi"/>
                <w:color w:val="082A75" w:themeColor="text2"/>
              </w:rPr>
              <w:t>Wainui School l</w:t>
            </w:r>
            <w:r w:rsidR="00C94DDB"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ogo and collateral provided to you for use on your promotional and marketing platform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  <w:r w:rsidR="00ED4E46">
              <w:rPr>
                <w:rFonts w:asciiTheme="minorHAnsi" w:eastAsiaTheme="minorEastAsia" w:hAnsiTheme="minorHAnsi" w:cstheme="minorBidi"/>
                <w:color w:val="082A75" w:themeColor="text2"/>
              </w:rPr>
              <w:br/>
            </w:r>
          </w:p>
        </w:tc>
        <w:tc>
          <w:tcPr>
            <w:tcW w:w="3893" w:type="dxa"/>
            <w:tcBorders>
              <w:top w:val="single" w:sz="4" w:space="0" w:color="013A57" w:themeColor="accent1" w:themeShade="BF"/>
              <w:bottom w:val="single" w:sz="4" w:space="0" w:color="013A57" w:themeColor="accent1" w:themeShade="BF"/>
            </w:tcBorders>
            <w:tcMar>
              <w:left w:w="113" w:type="dxa"/>
            </w:tcMar>
          </w:tcPr>
          <w:p w14:paraId="3D304A7B" w14:textId="527AB093" w:rsidR="00D923F4" w:rsidRPr="00D923F4" w:rsidRDefault="00AE7159" w:rsidP="00D923F4">
            <w:pPr>
              <w:tabs>
                <w:tab w:val="left" w:pos="959"/>
                <w:tab w:val="left" w:pos="960"/>
                <w:tab w:val="left" w:pos="5491"/>
              </w:tabs>
              <w:spacing w:before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Event Sponsor to p</w:t>
            </w:r>
            <w:r w:rsidR="00D923F4" w:rsidRPr="00D923F4">
              <w:rPr>
                <w:b w:val="0"/>
                <w:sz w:val="22"/>
              </w:rPr>
              <w:t>rovide the school with:</w:t>
            </w:r>
          </w:p>
          <w:p w14:paraId="2B7FDDC3" w14:textId="236B7779" w:rsidR="00C94DDB" w:rsidRPr="00BC72AF" w:rsidRDefault="00D923F4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  <w:tab w:val="left" w:pos="5491"/>
              </w:tabs>
              <w:spacing w:before="0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>
              <w:rPr>
                <w:rFonts w:asciiTheme="minorHAnsi" w:eastAsiaTheme="minorEastAsia" w:hAnsiTheme="minorHAnsi" w:cstheme="minorBidi"/>
                <w:color w:val="082A75" w:themeColor="text2"/>
              </w:rPr>
              <w:t>Sponsorship lump sum payment (plus GST) on receipt of school invoice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636B4F3D" w14:textId="6CD31753" w:rsidR="00C94DDB" w:rsidRPr="00BC72AF" w:rsidRDefault="00AE7159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Your business </w:t>
            </w:r>
            <w:r w:rsidR="00C94DDB"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logo and permission to use the logo in promotional materials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26CBC95A" w14:textId="7932B818" w:rsidR="00C94DDB" w:rsidRDefault="00AE7159" w:rsidP="00C94DD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before="36" w:line="278" w:lineRule="auto"/>
              <w:ind w:right="354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>
              <w:rPr>
                <w:rFonts w:asciiTheme="minorHAnsi" w:eastAsiaTheme="minorEastAsia" w:hAnsiTheme="minorHAnsi" w:cstheme="minorBidi"/>
                <w:color w:val="082A75" w:themeColor="text2"/>
              </w:rPr>
              <w:t>P</w:t>
            </w:r>
            <w:r w:rsidR="00C94DDB" w:rsidRPr="00BC72AF">
              <w:rPr>
                <w:rFonts w:asciiTheme="minorHAnsi" w:eastAsiaTheme="minorEastAsia" w:hAnsiTheme="minorHAnsi" w:cstheme="minorBidi"/>
                <w:color w:val="082A75" w:themeColor="text2"/>
              </w:rPr>
              <w:t>ermission to celebrate and promote the Wainui School sponsorship partnership through articles, advertising and recognition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</w:p>
          <w:p w14:paraId="618E770A" w14:textId="29CD751E" w:rsidR="00A74519" w:rsidRPr="00B7373B" w:rsidRDefault="00B7373B" w:rsidP="00B7373B">
            <w:pPr>
              <w:pStyle w:val="ListParagraph"/>
              <w:numPr>
                <w:ilvl w:val="0"/>
                <w:numId w:val="1"/>
              </w:numPr>
              <w:tabs>
                <w:tab w:val="left" w:pos="959"/>
                <w:tab w:val="left" w:pos="960"/>
              </w:tabs>
              <w:spacing w:before="36" w:line="278" w:lineRule="auto"/>
              <w:ind w:right="354"/>
              <w:rPr>
                <w:rFonts w:asciiTheme="minorHAnsi" w:eastAsiaTheme="minorEastAsia" w:hAnsiTheme="minorHAnsi" w:cstheme="minorBidi"/>
                <w:color w:val="082A75" w:themeColor="text2"/>
              </w:rPr>
            </w:pPr>
            <w:r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Attend Wainui </w:t>
            </w:r>
            <w:r w:rsidR="00893C3E">
              <w:rPr>
                <w:rFonts w:asciiTheme="minorHAnsi" w:eastAsiaTheme="minorEastAsia" w:hAnsiTheme="minorHAnsi" w:cstheme="minorBidi"/>
                <w:color w:val="082A75" w:themeColor="text2"/>
              </w:rPr>
              <w:t>School events where</w:t>
            </w:r>
            <w:r>
              <w:rPr>
                <w:rFonts w:asciiTheme="minorHAnsi" w:eastAsiaTheme="minorEastAsia" w:hAnsiTheme="minorHAnsi" w:cstheme="minorBidi"/>
                <w:color w:val="082A75" w:themeColor="text2"/>
              </w:rPr>
              <w:t xml:space="preserve"> possible</w:t>
            </w:r>
            <w:r w:rsidR="004C1823">
              <w:rPr>
                <w:rFonts w:asciiTheme="minorHAnsi" w:eastAsiaTheme="minorEastAsia" w:hAnsiTheme="minorHAnsi" w:cstheme="minorBidi"/>
                <w:color w:val="082A75" w:themeColor="text2"/>
              </w:rPr>
              <w:t>.</w:t>
            </w:r>
            <w:r w:rsidR="00C72778">
              <w:rPr>
                <w:rFonts w:asciiTheme="minorHAnsi" w:eastAsiaTheme="minorEastAsia" w:hAnsiTheme="minorHAnsi" w:cstheme="minorBidi"/>
                <w:color w:val="082A75" w:themeColor="text2"/>
              </w:rPr>
              <w:br/>
            </w:r>
          </w:p>
        </w:tc>
      </w:tr>
    </w:tbl>
    <w:p w14:paraId="74AE25B7" w14:textId="061151DF" w:rsidR="00E141D9" w:rsidRDefault="00C72778" w:rsidP="00C72778">
      <w:pPr>
        <w:pStyle w:val="Content"/>
        <w:pBdr>
          <w:bottom w:val="single" w:sz="4" w:space="0" w:color="auto"/>
        </w:pBdr>
        <w:shd w:val="clear" w:color="auto" w:fill="F2F2F2" w:themeFill="background1" w:themeFillShade="F2"/>
        <w:rPr>
          <w:b/>
          <w:i/>
          <w:sz w:val="36"/>
        </w:rPr>
      </w:pPr>
      <w:r w:rsidRPr="00C155EE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E9C28F" wp14:editId="2A32C181">
                <wp:simplePos x="0" y="0"/>
                <wp:positionH relativeFrom="column">
                  <wp:posOffset>5779698</wp:posOffset>
                </wp:positionH>
                <wp:positionV relativeFrom="paragraph">
                  <wp:posOffset>68424</wp:posOffset>
                </wp:positionV>
                <wp:extent cx="3183147" cy="837996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3147" cy="837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CBF27" w14:textId="35844C82" w:rsidR="00E141D9" w:rsidRPr="00893C3E" w:rsidRDefault="00E141D9" w:rsidP="007907CE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893C3E">
                              <w:rPr>
                                <w:i/>
                                <w:szCs w:val="28"/>
                              </w:rPr>
                              <w:t>“We look forward to partnering with you on a Sponsorship Opportunity in the near future”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C28F" id="Text Box 35" o:spid="_x0000_s1034" type="#_x0000_t202" style="position:absolute;margin-left:455.1pt;margin-top:5.4pt;width:250.65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" filled="f" stroked="f" strokeweight=".5pt">
                <v:textbox>
                  <w:txbxContent>
                    <w:p w14:paraId="692CBF27" w14:textId="35844C82" w:rsidR="00E141D9" w:rsidRPr="00893C3E" w:rsidRDefault="00E141D9" w:rsidP="007907CE">
                      <w:pPr>
                        <w:jc w:val="center"/>
                        <w:rPr>
                          <w:szCs w:val="28"/>
                        </w:rPr>
                      </w:pPr>
                      <w:r w:rsidRPr="00893C3E">
                        <w:rPr>
                          <w:i/>
                          <w:szCs w:val="28"/>
                        </w:rPr>
                        <w:t>“We look forward to partnering with you on a Sponsorship Opportunity in the near future”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72522F" wp14:editId="456AC1D8">
            <wp:extent cx="5704840" cy="838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35" cy="8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1D9" w:rsidSect="00E940C4">
      <w:type w:val="continuous"/>
      <w:pgSz w:w="15840" w:h="12240" w:orient="landscape" w:code="9"/>
      <w:pgMar w:top="720" w:right="720" w:bottom="720" w:left="720" w:header="0" w:footer="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2E5ED" w14:textId="77777777" w:rsidR="008F3942" w:rsidRDefault="008F3942">
      <w:r>
        <w:separator/>
      </w:r>
    </w:p>
    <w:p w14:paraId="422B89D7" w14:textId="77777777" w:rsidR="008F3942" w:rsidRDefault="008F3942"/>
  </w:endnote>
  <w:endnote w:type="continuationSeparator" w:id="0">
    <w:p w14:paraId="7CEAD6BE" w14:textId="77777777" w:rsidR="008F3942" w:rsidRDefault="008F3942">
      <w:r>
        <w:continuationSeparator/>
      </w:r>
    </w:p>
    <w:p w14:paraId="583D3880" w14:textId="77777777" w:rsidR="008F3942" w:rsidRDefault="008F39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47756C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708607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CBFB0" w14:textId="77777777" w:rsidR="008F3942" w:rsidRDefault="008F3942">
      <w:r>
        <w:separator/>
      </w:r>
    </w:p>
    <w:p w14:paraId="1BB29DD4" w14:textId="77777777" w:rsidR="008F3942" w:rsidRDefault="008F3942"/>
  </w:footnote>
  <w:footnote w:type="continuationSeparator" w:id="0">
    <w:p w14:paraId="56235A97" w14:textId="77777777" w:rsidR="008F3942" w:rsidRDefault="008F3942">
      <w:r>
        <w:continuationSeparator/>
      </w:r>
    </w:p>
    <w:p w14:paraId="25572654" w14:textId="77777777" w:rsidR="008F3942" w:rsidRDefault="008F394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648C"/>
    <w:multiLevelType w:val="hybridMultilevel"/>
    <w:tmpl w:val="271CC40C"/>
    <w:lvl w:ilvl="0" w:tplc="AB046974">
      <w:numFmt w:val="bullet"/>
      <w:lvlText w:val="●"/>
      <w:lvlJc w:val="left"/>
      <w:pPr>
        <w:ind w:left="3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8"/>
        <w:szCs w:val="18"/>
      </w:rPr>
    </w:lvl>
    <w:lvl w:ilvl="1" w:tplc="24BC9544">
      <w:numFmt w:val="bullet"/>
      <w:lvlText w:val="•"/>
      <w:lvlJc w:val="left"/>
      <w:pPr>
        <w:ind w:left="1214" w:hanging="360"/>
      </w:pPr>
      <w:rPr>
        <w:rFonts w:hint="default"/>
      </w:rPr>
    </w:lvl>
    <w:lvl w:ilvl="2" w:tplc="D716E3CE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11EE4FF2">
      <w:numFmt w:val="bullet"/>
      <w:lvlText w:val="•"/>
      <w:lvlJc w:val="left"/>
      <w:pPr>
        <w:ind w:left="2922" w:hanging="360"/>
      </w:pPr>
      <w:rPr>
        <w:rFonts w:hint="default"/>
      </w:rPr>
    </w:lvl>
    <w:lvl w:ilvl="4" w:tplc="45E24D30">
      <w:numFmt w:val="bullet"/>
      <w:lvlText w:val="•"/>
      <w:lvlJc w:val="left"/>
      <w:pPr>
        <w:ind w:left="3776" w:hanging="360"/>
      </w:pPr>
      <w:rPr>
        <w:rFonts w:hint="default"/>
      </w:rPr>
    </w:lvl>
    <w:lvl w:ilvl="5" w:tplc="99B64596">
      <w:numFmt w:val="bullet"/>
      <w:lvlText w:val="•"/>
      <w:lvlJc w:val="left"/>
      <w:pPr>
        <w:ind w:left="4630" w:hanging="360"/>
      </w:pPr>
      <w:rPr>
        <w:rFonts w:hint="default"/>
      </w:rPr>
    </w:lvl>
    <w:lvl w:ilvl="6" w:tplc="1FA69E7A">
      <w:numFmt w:val="bullet"/>
      <w:lvlText w:val="•"/>
      <w:lvlJc w:val="left"/>
      <w:pPr>
        <w:ind w:left="5484" w:hanging="360"/>
      </w:pPr>
      <w:rPr>
        <w:rFonts w:hint="default"/>
      </w:rPr>
    </w:lvl>
    <w:lvl w:ilvl="7" w:tplc="3EACAD64">
      <w:numFmt w:val="bullet"/>
      <w:lvlText w:val="•"/>
      <w:lvlJc w:val="left"/>
      <w:pPr>
        <w:ind w:left="6338" w:hanging="360"/>
      </w:pPr>
      <w:rPr>
        <w:rFonts w:hint="default"/>
      </w:rPr>
    </w:lvl>
    <w:lvl w:ilvl="8" w:tplc="5E0C8A58">
      <w:numFmt w:val="bullet"/>
      <w:lvlText w:val="•"/>
      <w:lvlJc w:val="left"/>
      <w:pPr>
        <w:ind w:left="7192" w:hanging="360"/>
      </w:pPr>
      <w:rPr>
        <w:rFonts w:hint="default"/>
      </w:rPr>
    </w:lvl>
  </w:abstractNum>
  <w:abstractNum w:abstractNumId="1" w15:restartNumberingAfterBreak="0">
    <w:nsid w:val="2C1D1FC6"/>
    <w:multiLevelType w:val="hybridMultilevel"/>
    <w:tmpl w:val="2EE0C0EA"/>
    <w:lvl w:ilvl="0" w:tplc="73CE1F26">
      <w:start w:val="1"/>
      <w:numFmt w:val="decimal"/>
      <w:lvlText w:val="%1."/>
      <w:lvlJc w:val="left"/>
      <w:pPr>
        <w:ind w:left="96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4DAAC330">
      <w:start w:val="1"/>
      <w:numFmt w:val="decimal"/>
      <w:lvlText w:val="%2."/>
      <w:lvlJc w:val="left"/>
      <w:pPr>
        <w:ind w:left="13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2" w:tplc="86D4132C">
      <w:numFmt w:val="bullet"/>
      <w:lvlText w:val="•"/>
      <w:lvlJc w:val="left"/>
      <w:pPr>
        <w:ind w:left="2228" w:hanging="360"/>
      </w:pPr>
      <w:rPr>
        <w:rFonts w:hint="default"/>
      </w:rPr>
    </w:lvl>
    <w:lvl w:ilvl="3" w:tplc="C5C2546C">
      <w:numFmt w:val="bullet"/>
      <w:lvlText w:val="•"/>
      <w:lvlJc w:val="left"/>
      <w:pPr>
        <w:ind w:left="3137" w:hanging="360"/>
      </w:pPr>
      <w:rPr>
        <w:rFonts w:hint="default"/>
      </w:rPr>
    </w:lvl>
    <w:lvl w:ilvl="4" w:tplc="323EF162">
      <w:numFmt w:val="bullet"/>
      <w:lvlText w:val="•"/>
      <w:lvlJc w:val="left"/>
      <w:pPr>
        <w:ind w:left="4046" w:hanging="360"/>
      </w:pPr>
      <w:rPr>
        <w:rFonts w:hint="default"/>
      </w:rPr>
    </w:lvl>
    <w:lvl w:ilvl="5" w:tplc="CB843212">
      <w:numFmt w:val="bullet"/>
      <w:lvlText w:val="•"/>
      <w:lvlJc w:val="left"/>
      <w:pPr>
        <w:ind w:left="4955" w:hanging="360"/>
      </w:pPr>
      <w:rPr>
        <w:rFonts w:hint="default"/>
      </w:rPr>
    </w:lvl>
    <w:lvl w:ilvl="6" w:tplc="4B788D96">
      <w:numFmt w:val="bullet"/>
      <w:lvlText w:val="•"/>
      <w:lvlJc w:val="left"/>
      <w:pPr>
        <w:ind w:left="5864" w:hanging="360"/>
      </w:pPr>
      <w:rPr>
        <w:rFonts w:hint="default"/>
      </w:rPr>
    </w:lvl>
    <w:lvl w:ilvl="7" w:tplc="1F24FEFA"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54F83EA2">
      <w:numFmt w:val="bullet"/>
      <w:lvlText w:val="•"/>
      <w:lvlJc w:val="left"/>
      <w:pPr>
        <w:ind w:left="7682" w:hanging="360"/>
      </w:pPr>
      <w:rPr>
        <w:rFonts w:hint="default"/>
      </w:rPr>
    </w:lvl>
  </w:abstractNum>
  <w:abstractNum w:abstractNumId="2" w15:restartNumberingAfterBreak="0">
    <w:nsid w:val="40D74975"/>
    <w:multiLevelType w:val="hybridMultilevel"/>
    <w:tmpl w:val="BFC2F87E"/>
    <w:lvl w:ilvl="0" w:tplc="FFFFFFFF">
      <w:start w:val="1"/>
      <w:numFmt w:val="decimal"/>
      <w:lvlText w:val="%1."/>
      <w:lvlJc w:val="left"/>
      <w:pPr>
        <w:ind w:left="13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FFFFFFFF">
      <w:numFmt w:val="bullet"/>
      <w:lvlText w:val="•"/>
      <w:lvlJc w:val="left"/>
      <w:pPr>
        <w:ind w:left="2138" w:hanging="360"/>
      </w:pPr>
      <w:rPr>
        <w:rFonts w:hint="default"/>
      </w:rPr>
    </w:lvl>
    <w:lvl w:ilvl="2" w:tplc="FFFFFFFF">
      <w:numFmt w:val="bullet"/>
      <w:lvlText w:val="•"/>
      <w:lvlJc w:val="left"/>
      <w:pPr>
        <w:ind w:left="2956" w:hanging="360"/>
      </w:pPr>
      <w:rPr>
        <w:rFonts w:hint="default"/>
      </w:rPr>
    </w:lvl>
    <w:lvl w:ilvl="3" w:tplc="FFFFFFFF">
      <w:numFmt w:val="bullet"/>
      <w:lvlText w:val="•"/>
      <w:lvlJc w:val="left"/>
      <w:pPr>
        <w:ind w:left="3774" w:hanging="360"/>
      </w:pPr>
      <w:rPr>
        <w:rFonts w:hint="default"/>
      </w:rPr>
    </w:lvl>
    <w:lvl w:ilvl="4" w:tplc="FFFFFFFF">
      <w:numFmt w:val="bullet"/>
      <w:lvlText w:val="•"/>
      <w:lvlJc w:val="left"/>
      <w:pPr>
        <w:ind w:left="4592" w:hanging="360"/>
      </w:pPr>
      <w:rPr>
        <w:rFonts w:hint="default"/>
      </w:rPr>
    </w:lvl>
    <w:lvl w:ilvl="5" w:tplc="FFFFFFFF">
      <w:numFmt w:val="bullet"/>
      <w:lvlText w:val="•"/>
      <w:lvlJc w:val="left"/>
      <w:pPr>
        <w:ind w:left="5410" w:hanging="360"/>
      </w:pPr>
      <w:rPr>
        <w:rFonts w:hint="default"/>
      </w:rPr>
    </w:lvl>
    <w:lvl w:ilvl="6" w:tplc="FFFFFFFF">
      <w:numFmt w:val="bullet"/>
      <w:lvlText w:val="•"/>
      <w:lvlJc w:val="left"/>
      <w:pPr>
        <w:ind w:left="6228" w:hanging="360"/>
      </w:pPr>
      <w:rPr>
        <w:rFonts w:hint="default"/>
      </w:rPr>
    </w:lvl>
    <w:lvl w:ilvl="7" w:tplc="FFFFFFFF"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FFFFFFFF">
      <w:numFmt w:val="bullet"/>
      <w:lvlText w:val="•"/>
      <w:lvlJc w:val="left"/>
      <w:pPr>
        <w:ind w:left="7864" w:hanging="360"/>
      </w:pPr>
      <w:rPr>
        <w:rFonts w:hint="default"/>
      </w:rPr>
    </w:lvl>
  </w:abstractNum>
  <w:abstractNum w:abstractNumId="3" w15:restartNumberingAfterBreak="0">
    <w:nsid w:val="4E1C60CE"/>
    <w:multiLevelType w:val="hybridMultilevel"/>
    <w:tmpl w:val="2BD4C7D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67629E"/>
    <w:multiLevelType w:val="hybridMultilevel"/>
    <w:tmpl w:val="48AA04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53BEF"/>
    <w:multiLevelType w:val="hybridMultilevel"/>
    <w:tmpl w:val="F63AD750"/>
    <w:lvl w:ilvl="0" w:tplc="A9245E08">
      <w:start w:val="1"/>
      <w:numFmt w:val="decimal"/>
      <w:lvlText w:val="%1."/>
      <w:lvlJc w:val="left"/>
      <w:pPr>
        <w:ind w:left="13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F1B096F8">
      <w:numFmt w:val="bullet"/>
      <w:lvlText w:val="•"/>
      <w:lvlJc w:val="left"/>
      <w:pPr>
        <w:ind w:left="2138" w:hanging="360"/>
      </w:pPr>
      <w:rPr>
        <w:rFonts w:hint="default"/>
      </w:rPr>
    </w:lvl>
    <w:lvl w:ilvl="2" w:tplc="3148161A">
      <w:numFmt w:val="bullet"/>
      <w:lvlText w:val="•"/>
      <w:lvlJc w:val="left"/>
      <w:pPr>
        <w:ind w:left="2956" w:hanging="360"/>
      </w:pPr>
      <w:rPr>
        <w:rFonts w:hint="default"/>
      </w:rPr>
    </w:lvl>
    <w:lvl w:ilvl="3" w:tplc="5428DE24">
      <w:numFmt w:val="bullet"/>
      <w:lvlText w:val="•"/>
      <w:lvlJc w:val="left"/>
      <w:pPr>
        <w:ind w:left="3774" w:hanging="360"/>
      </w:pPr>
      <w:rPr>
        <w:rFonts w:hint="default"/>
      </w:rPr>
    </w:lvl>
    <w:lvl w:ilvl="4" w:tplc="CF44E96E">
      <w:numFmt w:val="bullet"/>
      <w:lvlText w:val="•"/>
      <w:lvlJc w:val="left"/>
      <w:pPr>
        <w:ind w:left="4592" w:hanging="360"/>
      </w:pPr>
      <w:rPr>
        <w:rFonts w:hint="default"/>
      </w:rPr>
    </w:lvl>
    <w:lvl w:ilvl="5" w:tplc="C2142AF8">
      <w:numFmt w:val="bullet"/>
      <w:lvlText w:val="•"/>
      <w:lvlJc w:val="left"/>
      <w:pPr>
        <w:ind w:left="5410" w:hanging="360"/>
      </w:pPr>
      <w:rPr>
        <w:rFonts w:hint="default"/>
      </w:rPr>
    </w:lvl>
    <w:lvl w:ilvl="6" w:tplc="CA5A73BC">
      <w:numFmt w:val="bullet"/>
      <w:lvlText w:val="•"/>
      <w:lvlJc w:val="left"/>
      <w:pPr>
        <w:ind w:left="6228" w:hanging="360"/>
      </w:pPr>
      <w:rPr>
        <w:rFonts w:hint="default"/>
      </w:rPr>
    </w:lvl>
    <w:lvl w:ilvl="7" w:tplc="750E129C"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43AEC02E">
      <w:numFmt w:val="bullet"/>
      <w:lvlText w:val="•"/>
      <w:lvlJc w:val="left"/>
      <w:pPr>
        <w:ind w:left="7864" w:hanging="360"/>
      </w:pPr>
      <w:rPr>
        <w:rFonts w:hint="default"/>
      </w:rPr>
    </w:lvl>
  </w:abstractNum>
  <w:abstractNum w:abstractNumId="6" w15:restartNumberingAfterBreak="0">
    <w:nsid w:val="779C6E90"/>
    <w:multiLevelType w:val="hybridMultilevel"/>
    <w:tmpl w:val="BFC2F87E"/>
    <w:lvl w:ilvl="0" w:tplc="A0E03F76">
      <w:start w:val="1"/>
      <w:numFmt w:val="decimal"/>
      <w:lvlText w:val="%1."/>
      <w:lvlJc w:val="left"/>
      <w:pPr>
        <w:ind w:left="13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</w:rPr>
    </w:lvl>
    <w:lvl w:ilvl="1" w:tplc="11D6B196">
      <w:numFmt w:val="bullet"/>
      <w:lvlText w:val="•"/>
      <w:lvlJc w:val="left"/>
      <w:pPr>
        <w:ind w:left="2138" w:hanging="360"/>
      </w:pPr>
      <w:rPr>
        <w:rFonts w:hint="default"/>
      </w:rPr>
    </w:lvl>
    <w:lvl w:ilvl="2" w:tplc="773CBC98">
      <w:numFmt w:val="bullet"/>
      <w:lvlText w:val="•"/>
      <w:lvlJc w:val="left"/>
      <w:pPr>
        <w:ind w:left="2956" w:hanging="360"/>
      </w:pPr>
      <w:rPr>
        <w:rFonts w:hint="default"/>
      </w:rPr>
    </w:lvl>
    <w:lvl w:ilvl="3" w:tplc="BBD8F7A4">
      <w:numFmt w:val="bullet"/>
      <w:lvlText w:val="•"/>
      <w:lvlJc w:val="left"/>
      <w:pPr>
        <w:ind w:left="3774" w:hanging="360"/>
      </w:pPr>
      <w:rPr>
        <w:rFonts w:hint="default"/>
      </w:rPr>
    </w:lvl>
    <w:lvl w:ilvl="4" w:tplc="0BCE4A76">
      <w:numFmt w:val="bullet"/>
      <w:lvlText w:val="•"/>
      <w:lvlJc w:val="left"/>
      <w:pPr>
        <w:ind w:left="4592" w:hanging="360"/>
      </w:pPr>
      <w:rPr>
        <w:rFonts w:hint="default"/>
      </w:rPr>
    </w:lvl>
    <w:lvl w:ilvl="5" w:tplc="E934FC04">
      <w:numFmt w:val="bullet"/>
      <w:lvlText w:val="•"/>
      <w:lvlJc w:val="left"/>
      <w:pPr>
        <w:ind w:left="5410" w:hanging="360"/>
      </w:pPr>
      <w:rPr>
        <w:rFonts w:hint="default"/>
      </w:rPr>
    </w:lvl>
    <w:lvl w:ilvl="6" w:tplc="A798DF68">
      <w:numFmt w:val="bullet"/>
      <w:lvlText w:val="•"/>
      <w:lvlJc w:val="left"/>
      <w:pPr>
        <w:ind w:left="6228" w:hanging="360"/>
      </w:pPr>
      <w:rPr>
        <w:rFonts w:hint="default"/>
      </w:rPr>
    </w:lvl>
    <w:lvl w:ilvl="7" w:tplc="42D67C40">
      <w:numFmt w:val="bullet"/>
      <w:lvlText w:val="•"/>
      <w:lvlJc w:val="left"/>
      <w:pPr>
        <w:ind w:left="7046" w:hanging="360"/>
      </w:pPr>
      <w:rPr>
        <w:rFonts w:hint="default"/>
      </w:rPr>
    </w:lvl>
    <w:lvl w:ilvl="8" w:tplc="48B25CA0">
      <w:numFmt w:val="bullet"/>
      <w:lvlText w:val="•"/>
      <w:lvlJc w:val="left"/>
      <w:pPr>
        <w:ind w:left="7864" w:hanging="360"/>
      </w:pPr>
      <w:rPr>
        <w:rFonts w:hint="default"/>
      </w:rPr>
    </w:lvl>
  </w:abstractNum>
  <w:num w:numId="1" w16cid:durableId="196356934">
    <w:abstractNumId w:val="0"/>
  </w:num>
  <w:num w:numId="2" w16cid:durableId="1960988546">
    <w:abstractNumId w:val="6"/>
  </w:num>
  <w:num w:numId="3" w16cid:durableId="1007829971">
    <w:abstractNumId w:val="5"/>
  </w:num>
  <w:num w:numId="4" w16cid:durableId="1135955014">
    <w:abstractNumId w:val="3"/>
  </w:num>
  <w:num w:numId="5" w16cid:durableId="1855336337">
    <w:abstractNumId w:val="4"/>
  </w:num>
  <w:num w:numId="6" w16cid:durableId="1863783040">
    <w:abstractNumId w:val="2"/>
  </w:num>
  <w:num w:numId="7" w16cid:durableId="788091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296"/>
    <w:rsid w:val="00001A02"/>
    <w:rsid w:val="000112C0"/>
    <w:rsid w:val="00016EF6"/>
    <w:rsid w:val="00024179"/>
    <w:rsid w:val="0002482E"/>
    <w:rsid w:val="000256A0"/>
    <w:rsid w:val="00047237"/>
    <w:rsid w:val="00050324"/>
    <w:rsid w:val="00085C36"/>
    <w:rsid w:val="00095B80"/>
    <w:rsid w:val="000A0150"/>
    <w:rsid w:val="000A3E51"/>
    <w:rsid w:val="000B3877"/>
    <w:rsid w:val="000B40AB"/>
    <w:rsid w:val="000C52B6"/>
    <w:rsid w:val="000C7298"/>
    <w:rsid w:val="000E63C9"/>
    <w:rsid w:val="000E7DE6"/>
    <w:rsid w:val="001276D1"/>
    <w:rsid w:val="00130E9D"/>
    <w:rsid w:val="00141A1C"/>
    <w:rsid w:val="00150A6D"/>
    <w:rsid w:val="0015206A"/>
    <w:rsid w:val="00173C41"/>
    <w:rsid w:val="00176BDC"/>
    <w:rsid w:val="00185B35"/>
    <w:rsid w:val="001A4DE8"/>
    <w:rsid w:val="001A606C"/>
    <w:rsid w:val="001C4BE1"/>
    <w:rsid w:val="001F2BC8"/>
    <w:rsid w:val="001F5F6B"/>
    <w:rsid w:val="001F67BF"/>
    <w:rsid w:val="0020180F"/>
    <w:rsid w:val="00205BF6"/>
    <w:rsid w:val="00206D4A"/>
    <w:rsid w:val="002175FE"/>
    <w:rsid w:val="002179CC"/>
    <w:rsid w:val="002301A2"/>
    <w:rsid w:val="00243EBC"/>
    <w:rsid w:val="00244134"/>
    <w:rsid w:val="00246A35"/>
    <w:rsid w:val="00250050"/>
    <w:rsid w:val="00261D86"/>
    <w:rsid w:val="00264E9B"/>
    <w:rsid w:val="002769EB"/>
    <w:rsid w:val="00284348"/>
    <w:rsid w:val="00297B06"/>
    <w:rsid w:val="002D0EF1"/>
    <w:rsid w:val="002D567D"/>
    <w:rsid w:val="002E5B24"/>
    <w:rsid w:val="002E7715"/>
    <w:rsid w:val="002F4F05"/>
    <w:rsid w:val="002F51F5"/>
    <w:rsid w:val="00312137"/>
    <w:rsid w:val="00312E0D"/>
    <w:rsid w:val="00320140"/>
    <w:rsid w:val="00330359"/>
    <w:rsid w:val="00334325"/>
    <w:rsid w:val="0033762F"/>
    <w:rsid w:val="00346901"/>
    <w:rsid w:val="00350CAA"/>
    <w:rsid w:val="003578FD"/>
    <w:rsid w:val="003579BD"/>
    <w:rsid w:val="0036048E"/>
    <w:rsid w:val="00366C7E"/>
    <w:rsid w:val="00377C7F"/>
    <w:rsid w:val="00384EA3"/>
    <w:rsid w:val="0039699E"/>
    <w:rsid w:val="003A39A1"/>
    <w:rsid w:val="003B2510"/>
    <w:rsid w:val="003B2729"/>
    <w:rsid w:val="003C2191"/>
    <w:rsid w:val="003D3863"/>
    <w:rsid w:val="003D6E7E"/>
    <w:rsid w:val="003E4273"/>
    <w:rsid w:val="003E5F44"/>
    <w:rsid w:val="003E6B0E"/>
    <w:rsid w:val="003F5BE1"/>
    <w:rsid w:val="003F7232"/>
    <w:rsid w:val="004060C3"/>
    <w:rsid w:val="004110DE"/>
    <w:rsid w:val="004170E8"/>
    <w:rsid w:val="00425872"/>
    <w:rsid w:val="0044085A"/>
    <w:rsid w:val="00464F22"/>
    <w:rsid w:val="0046729F"/>
    <w:rsid w:val="00473DA0"/>
    <w:rsid w:val="004B2189"/>
    <w:rsid w:val="004B21A5"/>
    <w:rsid w:val="004C1823"/>
    <w:rsid w:val="004D0534"/>
    <w:rsid w:val="004D4650"/>
    <w:rsid w:val="004E3EC2"/>
    <w:rsid w:val="004E5ABF"/>
    <w:rsid w:val="004F5025"/>
    <w:rsid w:val="004F52F2"/>
    <w:rsid w:val="005037F0"/>
    <w:rsid w:val="00516A86"/>
    <w:rsid w:val="005275F6"/>
    <w:rsid w:val="0053071F"/>
    <w:rsid w:val="00530E00"/>
    <w:rsid w:val="0053374A"/>
    <w:rsid w:val="00537BD0"/>
    <w:rsid w:val="005501A8"/>
    <w:rsid w:val="00553C5B"/>
    <w:rsid w:val="005553FD"/>
    <w:rsid w:val="00572102"/>
    <w:rsid w:val="005849F4"/>
    <w:rsid w:val="00590C1A"/>
    <w:rsid w:val="005B23AC"/>
    <w:rsid w:val="005C3725"/>
    <w:rsid w:val="005E2A58"/>
    <w:rsid w:val="005E2CF3"/>
    <w:rsid w:val="005F1BB0"/>
    <w:rsid w:val="005F6806"/>
    <w:rsid w:val="00607725"/>
    <w:rsid w:val="006111F5"/>
    <w:rsid w:val="0062222D"/>
    <w:rsid w:val="006237DB"/>
    <w:rsid w:val="006303DC"/>
    <w:rsid w:val="00641648"/>
    <w:rsid w:val="00652A69"/>
    <w:rsid w:val="0065464B"/>
    <w:rsid w:val="00656C4D"/>
    <w:rsid w:val="00676E07"/>
    <w:rsid w:val="00682CC8"/>
    <w:rsid w:val="006A3339"/>
    <w:rsid w:val="006A5D32"/>
    <w:rsid w:val="006B3C85"/>
    <w:rsid w:val="006B4BDD"/>
    <w:rsid w:val="006C5F3E"/>
    <w:rsid w:val="006D1923"/>
    <w:rsid w:val="006E5716"/>
    <w:rsid w:val="00707A65"/>
    <w:rsid w:val="007302B3"/>
    <w:rsid w:val="00730733"/>
    <w:rsid w:val="00730E3A"/>
    <w:rsid w:val="00736AAF"/>
    <w:rsid w:val="00765B2A"/>
    <w:rsid w:val="00783A34"/>
    <w:rsid w:val="0078620D"/>
    <w:rsid w:val="007907CE"/>
    <w:rsid w:val="007931D2"/>
    <w:rsid w:val="007C6B52"/>
    <w:rsid w:val="007D16C5"/>
    <w:rsid w:val="007D1EC6"/>
    <w:rsid w:val="007D6896"/>
    <w:rsid w:val="007E556D"/>
    <w:rsid w:val="007E5DCB"/>
    <w:rsid w:val="007F2495"/>
    <w:rsid w:val="007F4EE2"/>
    <w:rsid w:val="007F5247"/>
    <w:rsid w:val="007F7417"/>
    <w:rsid w:val="008006B9"/>
    <w:rsid w:val="00825FBE"/>
    <w:rsid w:val="00855E96"/>
    <w:rsid w:val="00856DE4"/>
    <w:rsid w:val="00862FE4"/>
    <w:rsid w:val="0086389A"/>
    <w:rsid w:val="008671CF"/>
    <w:rsid w:val="0087605E"/>
    <w:rsid w:val="0087616A"/>
    <w:rsid w:val="0088012D"/>
    <w:rsid w:val="00893C3E"/>
    <w:rsid w:val="008B1FEE"/>
    <w:rsid w:val="008C19FA"/>
    <w:rsid w:val="008D2202"/>
    <w:rsid w:val="008F1326"/>
    <w:rsid w:val="008F1F2A"/>
    <w:rsid w:val="008F3942"/>
    <w:rsid w:val="00903C32"/>
    <w:rsid w:val="00916692"/>
    <w:rsid w:val="00916B16"/>
    <w:rsid w:val="009173B9"/>
    <w:rsid w:val="0093335D"/>
    <w:rsid w:val="0093613E"/>
    <w:rsid w:val="00943026"/>
    <w:rsid w:val="00943A1D"/>
    <w:rsid w:val="00943EE9"/>
    <w:rsid w:val="00966918"/>
    <w:rsid w:val="00966B81"/>
    <w:rsid w:val="00974EC4"/>
    <w:rsid w:val="00980165"/>
    <w:rsid w:val="009C3BBD"/>
    <w:rsid w:val="009C5580"/>
    <w:rsid w:val="009C7720"/>
    <w:rsid w:val="009E527B"/>
    <w:rsid w:val="00A11CBD"/>
    <w:rsid w:val="00A23AFA"/>
    <w:rsid w:val="00A25DE4"/>
    <w:rsid w:val="00A304E3"/>
    <w:rsid w:val="00A31B3E"/>
    <w:rsid w:val="00A413F2"/>
    <w:rsid w:val="00A46C4D"/>
    <w:rsid w:val="00A532F3"/>
    <w:rsid w:val="00A61A26"/>
    <w:rsid w:val="00A7023D"/>
    <w:rsid w:val="00A74519"/>
    <w:rsid w:val="00A809BF"/>
    <w:rsid w:val="00A8489E"/>
    <w:rsid w:val="00A90EA5"/>
    <w:rsid w:val="00AB686D"/>
    <w:rsid w:val="00AC29F3"/>
    <w:rsid w:val="00AE7159"/>
    <w:rsid w:val="00AE79B2"/>
    <w:rsid w:val="00AF7E23"/>
    <w:rsid w:val="00B10A11"/>
    <w:rsid w:val="00B231E5"/>
    <w:rsid w:val="00B24B6A"/>
    <w:rsid w:val="00B36F64"/>
    <w:rsid w:val="00B40472"/>
    <w:rsid w:val="00B7075A"/>
    <w:rsid w:val="00B7373B"/>
    <w:rsid w:val="00B8436A"/>
    <w:rsid w:val="00B919AD"/>
    <w:rsid w:val="00B96596"/>
    <w:rsid w:val="00BB51DC"/>
    <w:rsid w:val="00BC72AF"/>
    <w:rsid w:val="00BE1101"/>
    <w:rsid w:val="00BE1B15"/>
    <w:rsid w:val="00BE6464"/>
    <w:rsid w:val="00C00BB5"/>
    <w:rsid w:val="00C02B87"/>
    <w:rsid w:val="00C155EE"/>
    <w:rsid w:val="00C2236A"/>
    <w:rsid w:val="00C31CE0"/>
    <w:rsid w:val="00C32A9F"/>
    <w:rsid w:val="00C4086D"/>
    <w:rsid w:val="00C538B5"/>
    <w:rsid w:val="00C5770E"/>
    <w:rsid w:val="00C57B33"/>
    <w:rsid w:val="00C60B16"/>
    <w:rsid w:val="00C70F5D"/>
    <w:rsid w:val="00C72778"/>
    <w:rsid w:val="00C94DDB"/>
    <w:rsid w:val="00C95EB8"/>
    <w:rsid w:val="00CA1896"/>
    <w:rsid w:val="00CB5B28"/>
    <w:rsid w:val="00CE1DFB"/>
    <w:rsid w:val="00CF5371"/>
    <w:rsid w:val="00D0323A"/>
    <w:rsid w:val="00D0559F"/>
    <w:rsid w:val="00D077E9"/>
    <w:rsid w:val="00D1465D"/>
    <w:rsid w:val="00D20372"/>
    <w:rsid w:val="00D42CB7"/>
    <w:rsid w:val="00D5413D"/>
    <w:rsid w:val="00D56784"/>
    <w:rsid w:val="00D570A9"/>
    <w:rsid w:val="00D70D02"/>
    <w:rsid w:val="00D74D76"/>
    <w:rsid w:val="00D770C7"/>
    <w:rsid w:val="00D86945"/>
    <w:rsid w:val="00D90290"/>
    <w:rsid w:val="00D923F4"/>
    <w:rsid w:val="00DB7402"/>
    <w:rsid w:val="00DD152F"/>
    <w:rsid w:val="00DD6634"/>
    <w:rsid w:val="00DE213F"/>
    <w:rsid w:val="00DE6240"/>
    <w:rsid w:val="00DF027C"/>
    <w:rsid w:val="00E00A32"/>
    <w:rsid w:val="00E1044C"/>
    <w:rsid w:val="00E141D9"/>
    <w:rsid w:val="00E22ACD"/>
    <w:rsid w:val="00E231DC"/>
    <w:rsid w:val="00E37410"/>
    <w:rsid w:val="00E44402"/>
    <w:rsid w:val="00E52D5D"/>
    <w:rsid w:val="00E61D27"/>
    <w:rsid w:val="00E620B0"/>
    <w:rsid w:val="00E62E9F"/>
    <w:rsid w:val="00E81B40"/>
    <w:rsid w:val="00E8506F"/>
    <w:rsid w:val="00E940C4"/>
    <w:rsid w:val="00EA0B2B"/>
    <w:rsid w:val="00ED10B4"/>
    <w:rsid w:val="00ED4E46"/>
    <w:rsid w:val="00ED66D4"/>
    <w:rsid w:val="00EE45FC"/>
    <w:rsid w:val="00EF555B"/>
    <w:rsid w:val="00F00630"/>
    <w:rsid w:val="00F027BB"/>
    <w:rsid w:val="00F064E4"/>
    <w:rsid w:val="00F11DCF"/>
    <w:rsid w:val="00F162EA"/>
    <w:rsid w:val="00F24ECA"/>
    <w:rsid w:val="00F263FD"/>
    <w:rsid w:val="00F42C75"/>
    <w:rsid w:val="00F43478"/>
    <w:rsid w:val="00F506F2"/>
    <w:rsid w:val="00F50E3B"/>
    <w:rsid w:val="00F52D27"/>
    <w:rsid w:val="00F531BD"/>
    <w:rsid w:val="00F550DC"/>
    <w:rsid w:val="00F66D22"/>
    <w:rsid w:val="00F66DB0"/>
    <w:rsid w:val="00F83527"/>
    <w:rsid w:val="00F948B2"/>
    <w:rsid w:val="00F96CB4"/>
    <w:rsid w:val="00FB4296"/>
    <w:rsid w:val="00FB55D0"/>
    <w:rsid w:val="00FB7A4E"/>
    <w:rsid w:val="00FD583F"/>
    <w:rsid w:val="00FD7488"/>
    <w:rsid w:val="00FD7CC0"/>
    <w:rsid w:val="00FE08FE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592985"/>
  <w15:docId w15:val="{BB00B2A1-BFF8-4728-B6AF-8AE6748E9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table" w:styleId="ListTable6Colourful">
    <w:name w:val="List Table 6 Colorful"/>
    <w:basedOn w:val="TableNormal"/>
    <w:uiPriority w:val="51"/>
    <w:rsid w:val="00001A02"/>
    <w:pPr>
      <w:spacing w:before="100" w:after="100" w:line="240" w:lineRule="auto"/>
    </w:pPr>
    <w:rPr>
      <w:rFonts w:eastAsiaTheme="minorEastAsia"/>
      <w:color w:val="0F0D29" w:themeColor="text1"/>
      <w:sz w:val="22"/>
      <w:szCs w:val="22"/>
      <w:lang w:eastAsia="ja-JP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E44402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b w:val="0"/>
      <w:color w:val="auto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E44402"/>
    <w:rPr>
      <w:rFonts w:ascii="Calibri" w:eastAsia="Calibri" w:hAnsi="Calibri" w:cs="Calibri"/>
      <w:sz w:val="18"/>
      <w:szCs w:val="18"/>
    </w:rPr>
  </w:style>
  <w:style w:type="paragraph" w:styleId="ListParagraph">
    <w:name w:val="List Paragraph"/>
    <w:basedOn w:val="Normal"/>
    <w:uiPriority w:val="1"/>
    <w:qFormat/>
    <w:rsid w:val="00AE79B2"/>
    <w:pPr>
      <w:widowControl w:val="0"/>
      <w:autoSpaceDE w:val="0"/>
      <w:autoSpaceDN w:val="0"/>
      <w:spacing w:before="35" w:line="240" w:lineRule="auto"/>
      <w:ind w:left="960" w:hanging="360"/>
    </w:pPr>
    <w:rPr>
      <w:rFonts w:ascii="Calibri" w:eastAsia="Calibri" w:hAnsi="Calibri" w:cs="Calibri"/>
      <w:b w:val="0"/>
      <w:color w:val="auto"/>
      <w:sz w:val="22"/>
    </w:rPr>
  </w:style>
  <w:style w:type="character" w:styleId="Hyperlink">
    <w:name w:val="Hyperlink"/>
    <w:basedOn w:val="DefaultParagraphFont"/>
    <w:uiPriority w:val="99"/>
    <w:unhideWhenUsed/>
    <w:rsid w:val="004C1823"/>
    <w:rPr>
      <w:color w:val="3592C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mailto:gbray@wainui.school.nz" TargetMode="Externa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ia\AppData\Local\Microsoft\Office\16.0\DTS\en-US%7bBA91D66C-9D76-4204-BD05-AACB9DC4B98A%7d\%7bE4899C7D-F430-4DD7-8BF9-F4DE7009D7EA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88220C37B1E40C49423196F6A3C5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8BEA7-77D4-4785-BCC6-11580FE33641}"/>
      </w:docPartPr>
      <w:docPartBody>
        <w:p w:rsidR="00C749F9" w:rsidRDefault="000D148A">
          <w:pPr>
            <w:pStyle w:val="F88220C37B1E40C49423196F6A3C53AC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April 5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074630931B1E4BBCA85003B320FF5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8896E-C0C8-4B11-95D4-B2A72464D0AE}"/>
      </w:docPartPr>
      <w:docPartBody>
        <w:p w:rsidR="00C749F9" w:rsidRDefault="000D148A">
          <w:pPr>
            <w:pStyle w:val="074630931B1E4BBCA85003B320FF55F9"/>
          </w:pPr>
          <w:r w:rsidRPr="00DF027C">
            <w:t>Subtitle Text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48A"/>
    <w:rsid w:val="00096E57"/>
    <w:rsid w:val="000D148A"/>
    <w:rsid w:val="001276D1"/>
    <w:rsid w:val="001E5C33"/>
    <w:rsid w:val="00280719"/>
    <w:rsid w:val="0036048E"/>
    <w:rsid w:val="0040495D"/>
    <w:rsid w:val="004D16BD"/>
    <w:rsid w:val="00513B4E"/>
    <w:rsid w:val="005A5211"/>
    <w:rsid w:val="00604DC2"/>
    <w:rsid w:val="006235DE"/>
    <w:rsid w:val="00633074"/>
    <w:rsid w:val="006B2155"/>
    <w:rsid w:val="006D6D6C"/>
    <w:rsid w:val="0078620D"/>
    <w:rsid w:val="007A0355"/>
    <w:rsid w:val="008622F3"/>
    <w:rsid w:val="0093104D"/>
    <w:rsid w:val="00984AA9"/>
    <w:rsid w:val="009F6C71"/>
    <w:rsid w:val="00A51691"/>
    <w:rsid w:val="00BA1521"/>
    <w:rsid w:val="00C749F9"/>
    <w:rsid w:val="00F1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rsid w:val="00C749F9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sid w:val="00C749F9"/>
    <w:rPr>
      <w:caps/>
      <w:color w:val="44546A" w:themeColor="text2"/>
      <w:spacing w:val="20"/>
      <w:sz w:val="32"/>
      <w:lang w:val="en-US" w:eastAsia="en-US"/>
    </w:rPr>
  </w:style>
  <w:style w:type="paragraph" w:customStyle="1" w:styleId="F88220C37B1E40C49423196F6A3C53AC">
    <w:name w:val="F88220C37B1E40C49423196F6A3C53AC"/>
  </w:style>
  <w:style w:type="paragraph" w:customStyle="1" w:styleId="074630931B1E4BBCA85003B320FF55F9">
    <w:name w:val="074630931B1E4BBCA85003B320FF55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C:\Users\Tania\AppData\Local\Microsoft\Office\16.0\DTS\en-US{BA91D66C-9D76-4204-BD05-AACB9DC4B98A}\{E4899C7D-F430-4DD7-8BF9-F4DE7009D7EA}tf16392850_win32.dotx</Template>
  <TotalTime>12</TotalTime>
  <Pages>8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Tania Parker</dc:creator>
  <cp:keywords/>
  <cp:lastModifiedBy>Gillian Bray</cp:lastModifiedBy>
  <cp:revision>4</cp:revision>
  <cp:lastPrinted>2025-03-06T20:18:00Z</cp:lastPrinted>
  <dcterms:created xsi:type="dcterms:W3CDTF">2025-02-05T01:15:00Z</dcterms:created>
  <dcterms:modified xsi:type="dcterms:W3CDTF">2025-03-06T20:21:00Z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